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1980"/>
        <w:gridCol w:w="3420"/>
        <w:gridCol w:w="1980"/>
      </w:tblGrid>
      <w:tr w:rsidR="004F7495" w:rsidRPr="00292E80" w:rsidTr="00292E80">
        <w:trPr>
          <w:trHeight w:val="2473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5.01.0</w:t>
            </w:r>
            <w:r w:rsidRPr="00292E80">
              <w:rPr>
                <w:sz w:val="18"/>
                <w:szCs w:val="18"/>
                <w:lang w:val="en-US"/>
              </w:rPr>
              <w:t>2</w:t>
            </w:r>
            <w:r w:rsidRPr="00292E8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Вертикальная планировка, разработка выемок и котлованов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Водопонижение, организация поверхностного стока, дренаж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насыпей и обратных засыпок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Гидромеханизированные и дноуглубительные работы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армированных оснований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оснований из грунтов, уплотненных тяжелыми трамбовками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оснований из насыпных, малопрочных и слабых грунтов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оснований из намывных грунтов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оснований из геомассивов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1.03.14-2024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СТБ 1377-2003</w:t>
            </w:r>
          </w:p>
        </w:tc>
      </w:tr>
      <w:tr w:rsidR="004F7495" w:rsidRPr="00292E80" w:rsidTr="00292E80">
        <w:trPr>
          <w:trHeight w:val="922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 xml:space="preserve">Устройство оснований фундаментов 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5.01.0</w:t>
            </w:r>
            <w:r w:rsidRPr="00292E80">
              <w:rPr>
                <w:sz w:val="18"/>
                <w:szCs w:val="18"/>
                <w:lang w:val="en-US"/>
              </w:rPr>
              <w:t>2</w:t>
            </w:r>
            <w:r w:rsidRPr="00292E8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Устройство плитных фундаментов (ленточных, столбчатых, сплошная плита)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Устройство свайных фундаментов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Устройство щелевых фундаментов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Устройство фундаментов в пучинистых при промерзании грунтах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1.03.14-2024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Устройство оснований фундаментов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iCs/>
                <w:sz w:val="18"/>
                <w:szCs w:val="18"/>
              </w:rPr>
            </w:pPr>
            <w:r w:rsidRPr="00292E80">
              <w:rPr>
                <w:bCs/>
                <w:iCs/>
                <w:sz w:val="18"/>
                <w:szCs w:val="18"/>
              </w:rPr>
              <w:t>П14-01 к СНБ 5.01.01-99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5.01.0</w:t>
            </w:r>
            <w:r w:rsidRPr="00292E80">
              <w:rPr>
                <w:sz w:val="18"/>
                <w:szCs w:val="18"/>
                <w:lang w:val="en-US"/>
              </w:rPr>
              <w:t>2</w:t>
            </w:r>
            <w:r w:rsidRPr="00292E80">
              <w:rPr>
                <w:sz w:val="18"/>
                <w:szCs w:val="18"/>
              </w:rPr>
              <w:t>-2023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Траншейные и свайные стены, выполняемые методом “стена в грунте”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1.03.14-2024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Опалубочные работы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Арматурные р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 xml:space="preserve">боты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Бетонные работы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Специальные методы бетонир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вания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Производство бетонных работ при выс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кой температуре воздуха и низкой влажн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 xml:space="preserve">сти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Производство бетонных работ при отрицател</w:t>
            </w:r>
            <w:r w:rsidRPr="00292E80">
              <w:rPr>
                <w:sz w:val="16"/>
                <w:szCs w:val="16"/>
              </w:rPr>
              <w:t>ь</w:t>
            </w:r>
            <w:r w:rsidRPr="00292E80">
              <w:rPr>
                <w:sz w:val="16"/>
                <w:szCs w:val="16"/>
              </w:rPr>
              <w:t xml:space="preserve">ных температурах воздуха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Уход за бетоном и контроль качества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Распалубка монолитных конструкций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1.03.09-2023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блоков фундаментов и стен подзе</w:t>
            </w:r>
            <w:r w:rsidRPr="00292E80">
              <w:rPr>
                <w:sz w:val="16"/>
                <w:szCs w:val="16"/>
              </w:rPr>
              <w:t>м</w:t>
            </w:r>
            <w:r w:rsidRPr="00292E80">
              <w:rPr>
                <w:sz w:val="16"/>
                <w:szCs w:val="16"/>
              </w:rPr>
              <w:t xml:space="preserve">ной части зданий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колонн, рам, полурам и ди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 xml:space="preserve">фрагм жесткости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ригелей, балок, ферм, плит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панелей стен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вентиляционных блоков, шахт ли</w:t>
            </w:r>
            <w:r w:rsidRPr="00292E80">
              <w:rPr>
                <w:sz w:val="16"/>
                <w:szCs w:val="16"/>
              </w:rPr>
              <w:t>ф</w:t>
            </w:r>
            <w:r w:rsidRPr="00292E80">
              <w:rPr>
                <w:sz w:val="16"/>
                <w:szCs w:val="16"/>
              </w:rPr>
              <w:t>тов, санитарно-технических кабин, лестни</w:t>
            </w:r>
            <w:r w:rsidRPr="00292E80">
              <w:rPr>
                <w:sz w:val="16"/>
                <w:szCs w:val="16"/>
              </w:rPr>
              <w:t>ч</w:t>
            </w:r>
            <w:r w:rsidRPr="00292E80">
              <w:rPr>
                <w:sz w:val="16"/>
                <w:szCs w:val="16"/>
              </w:rPr>
              <w:t>ных маршей и площадок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Сварка и антикоррозионная защита стал</w:t>
            </w:r>
            <w:r w:rsidRPr="00292E80">
              <w:rPr>
                <w:sz w:val="16"/>
                <w:szCs w:val="16"/>
              </w:rPr>
              <w:t>ь</w:t>
            </w:r>
            <w:r w:rsidRPr="00292E80">
              <w:rPr>
                <w:sz w:val="16"/>
                <w:szCs w:val="16"/>
              </w:rPr>
              <w:t xml:space="preserve">ных элементов стыков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Замонол</w:t>
            </w:r>
            <w:r w:rsidRPr="00292E80">
              <w:rPr>
                <w:sz w:val="16"/>
                <w:szCs w:val="16"/>
              </w:rPr>
              <w:t>и</w:t>
            </w:r>
            <w:r w:rsidRPr="00292E80">
              <w:rPr>
                <w:sz w:val="16"/>
                <w:szCs w:val="16"/>
              </w:rPr>
              <w:t>чивание стыков и швов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Водо-, воздухо- и теплоизоляция стыков н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ружных стен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1.03.09-2023</w:t>
            </w:r>
          </w:p>
        </w:tc>
      </w:tr>
      <w:tr w:rsidR="004F7495" w:rsidRPr="00292E80" w:rsidTr="00B820C2">
        <w:trPr>
          <w:trHeight w:val="70"/>
        </w:trPr>
        <w:tc>
          <w:tcPr>
            <w:tcW w:w="234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м</w:t>
            </w:r>
            <w:r w:rsidRPr="00292E80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Подготовительные работы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Укрупнительная сборка констру</w:t>
            </w:r>
            <w:r w:rsidRPr="00292E80">
              <w:rPr>
                <w:sz w:val="16"/>
                <w:szCs w:val="16"/>
              </w:rPr>
              <w:t>к</w:t>
            </w:r>
            <w:r w:rsidRPr="00292E80">
              <w:rPr>
                <w:sz w:val="16"/>
                <w:szCs w:val="16"/>
              </w:rPr>
              <w:t>ций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колонн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подкрановых балок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конструкций покрытия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Сборка и закрепление монтажных соедин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ний конструкций на болтах без контрол</w:t>
            </w:r>
            <w:r w:rsidRPr="00292E80">
              <w:rPr>
                <w:sz w:val="16"/>
                <w:szCs w:val="16"/>
              </w:rPr>
              <w:t>и</w:t>
            </w:r>
            <w:r w:rsidRPr="00292E80">
              <w:rPr>
                <w:sz w:val="16"/>
                <w:szCs w:val="16"/>
              </w:rPr>
              <w:t>руемого натяжения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Сборка и закрепление монтажных соедин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ний конструкций на высокопрочных болтах с ко</w:t>
            </w:r>
            <w:r w:rsidRPr="00292E80">
              <w:rPr>
                <w:sz w:val="16"/>
                <w:szCs w:val="16"/>
              </w:rPr>
              <w:t>н</w:t>
            </w:r>
            <w:r w:rsidRPr="00292E80">
              <w:rPr>
                <w:sz w:val="16"/>
                <w:szCs w:val="16"/>
              </w:rPr>
              <w:t>тролируемым натяж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 xml:space="preserve">нием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Сборка и закрепление монтажных соедин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ний на высокопрочных дюбелях и самонар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зающих винтах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Предварительное напряжение констру</w:t>
            </w:r>
            <w:r w:rsidRPr="00292E80">
              <w:rPr>
                <w:sz w:val="16"/>
                <w:szCs w:val="16"/>
              </w:rPr>
              <w:t>к</w:t>
            </w:r>
            <w:r w:rsidRPr="00292E80">
              <w:rPr>
                <w:sz w:val="16"/>
                <w:szCs w:val="16"/>
              </w:rPr>
              <w:t>ций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стальных конструкций одноэта</w:t>
            </w:r>
            <w:r w:rsidRPr="00292E80">
              <w:rPr>
                <w:sz w:val="16"/>
                <w:szCs w:val="16"/>
              </w:rPr>
              <w:t>ж</w:t>
            </w:r>
            <w:r w:rsidRPr="00292E80">
              <w:rPr>
                <w:sz w:val="16"/>
                <w:szCs w:val="16"/>
              </w:rPr>
              <w:t xml:space="preserve">ных и многоэтажных зданий 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 xml:space="preserve">СН 1.03.01-2019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Кладка из кирпича и изделий правильной фо</w:t>
            </w:r>
            <w:r w:rsidRPr="00292E80">
              <w:rPr>
                <w:sz w:val="16"/>
                <w:szCs w:val="16"/>
              </w:rPr>
              <w:t>р</w:t>
            </w:r>
            <w:r w:rsidRPr="00292E80">
              <w:rPr>
                <w:sz w:val="16"/>
                <w:szCs w:val="16"/>
              </w:rPr>
              <w:t>мы для кирпи</w:t>
            </w:r>
            <w:r w:rsidRPr="00292E80">
              <w:rPr>
                <w:sz w:val="16"/>
                <w:szCs w:val="16"/>
              </w:rPr>
              <w:t>ч</w:t>
            </w:r>
            <w:r w:rsidRPr="00292E80">
              <w:rPr>
                <w:sz w:val="16"/>
                <w:szCs w:val="16"/>
              </w:rPr>
              <w:t>ной кладки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Арки и перемычки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Стены из мелких блоков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Возведение каменных и армокаменных конс</w:t>
            </w:r>
            <w:r w:rsidRPr="00292E80">
              <w:rPr>
                <w:sz w:val="16"/>
                <w:szCs w:val="16"/>
              </w:rPr>
              <w:t>т</w:t>
            </w:r>
            <w:r w:rsidRPr="00292E80">
              <w:rPr>
                <w:sz w:val="16"/>
                <w:szCs w:val="16"/>
              </w:rPr>
              <w:t>рукций при отрицательных темпер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турах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Возведение каменных и армокаменных конс</w:t>
            </w:r>
            <w:r w:rsidRPr="00292E80">
              <w:rPr>
                <w:sz w:val="16"/>
                <w:szCs w:val="16"/>
              </w:rPr>
              <w:t>т</w:t>
            </w:r>
            <w:r w:rsidRPr="00292E80">
              <w:rPr>
                <w:sz w:val="16"/>
                <w:szCs w:val="16"/>
              </w:rPr>
              <w:t>рукций в условиях высокой темпер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туры и низкой влажн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1.03.13-2024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СН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Монтаж гипсобетонных перегородок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каркасно-обшивных перегор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 xml:space="preserve">док 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стен из металлических панелей с уте</w:t>
            </w:r>
            <w:r w:rsidRPr="00292E80">
              <w:rPr>
                <w:sz w:val="16"/>
                <w:szCs w:val="16"/>
              </w:rPr>
              <w:t>п</w:t>
            </w:r>
            <w:r w:rsidRPr="00292E80">
              <w:rPr>
                <w:sz w:val="16"/>
                <w:szCs w:val="16"/>
              </w:rPr>
              <w:t>лителем или способом полистовой сбо</w:t>
            </w:r>
            <w:r w:rsidRPr="00292E80">
              <w:rPr>
                <w:sz w:val="16"/>
                <w:szCs w:val="16"/>
              </w:rPr>
              <w:t>р</w:t>
            </w:r>
            <w:r w:rsidRPr="00292E80">
              <w:rPr>
                <w:sz w:val="16"/>
                <w:szCs w:val="16"/>
              </w:rPr>
              <w:t>ки</w:t>
            </w:r>
          </w:p>
          <w:p w:rsidR="004F7495" w:rsidRPr="00292E80" w:rsidRDefault="004F7495" w:rsidP="00292E80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конструкций из асбестоцемен</w:t>
            </w:r>
            <w:r w:rsidRPr="00292E80">
              <w:rPr>
                <w:sz w:val="16"/>
                <w:szCs w:val="16"/>
              </w:rPr>
              <w:t>т</w:t>
            </w:r>
            <w:r w:rsidRPr="00292E80">
              <w:rPr>
                <w:sz w:val="16"/>
                <w:szCs w:val="16"/>
              </w:rPr>
              <w:t>ных экструзионных пан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4F7495" w:rsidRPr="00292E80" w:rsidRDefault="004F7495" w:rsidP="00292E80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Кровли из мелкоштучных материалов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Кровли из битумно- полимерных, волнистых кровельных и хризотилцементных волнистых листов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Кровли из светопрозрачных материалов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1.03.05-2023</w:t>
            </w:r>
          </w:p>
        </w:tc>
      </w:tr>
      <w:tr w:rsidR="004F7495" w:rsidRPr="00292E80" w:rsidTr="00B820C2">
        <w:trPr>
          <w:trHeight w:val="70"/>
        </w:trPr>
        <w:tc>
          <w:tcPr>
            <w:tcW w:w="2340" w:type="dxa"/>
            <w:tcBorders>
              <w:top w:val="nil"/>
            </w:tcBorders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iCs/>
                <w:sz w:val="18"/>
                <w:szCs w:val="18"/>
              </w:rPr>
              <w:t>СП 4.02.04-2023</w:t>
            </w:r>
          </w:p>
        </w:tc>
        <w:tc>
          <w:tcPr>
            <w:tcW w:w="342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4.02.09-2024</w:t>
            </w:r>
          </w:p>
        </w:tc>
      </w:tr>
    </w:tbl>
    <w:p w:rsidR="004F7495" w:rsidRDefault="004F7495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1980"/>
        <w:gridCol w:w="3420"/>
        <w:gridCol w:w="1980"/>
      </w:tblGrid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Изоляционные покрытия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ТКП 45-5.08-75-2007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</w:t>
            </w:r>
            <w:r w:rsidRPr="00292E80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СТБ 1846-2008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штукатурных систем утепл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ния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вентилируемых систем утепл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 xml:space="preserve">ния 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систем утепления на основе ко</w:t>
            </w:r>
            <w:r w:rsidRPr="00292E80">
              <w:rPr>
                <w:sz w:val="16"/>
                <w:szCs w:val="16"/>
              </w:rPr>
              <w:t>м</w:t>
            </w:r>
            <w:r w:rsidRPr="00292E80">
              <w:rPr>
                <w:sz w:val="16"/>
                <w:szCs w:val="16"/>
              </w:rPr>
              <w:t>плексных теплоизоляционных изд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лий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систем утепления на основе мон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 xml:space="preserve">литных утеплителей 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тепловой изоляции надземн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го этажа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систем утепления крыш и перекр</w:t>
            </w:r>
            <w:r w:rsidRPr="00292E80">
              <w:rPr>
                <w:sz w:val="16"/>
                <w:szCs w:val="16"/>
              </w:rPr>
              <w:t>ы</w:t>
            </w:r>
            <w:r w:rsidRPr="00292E80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lang w:val="en-US"/>
              </w:rPr>
            </w:pPr>
            <w:r w:rsidRPr="00292E80">
              <w:rPr>
                <w:sz w:val="18"/>
                <w:szCs w:val="18"/>
              </w:rPr>
              <w:t>СП 3.02.08-2024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монтажных швов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Установка отливов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СТБ 1476-2004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4F7495" w:rsidRPr="00292E80" w:rsidTr="00292E80">
        <w:trPr>
          <w:trHeight w:val="441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  <w:r w:rsidRPr="00292E80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292E80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</w:tbl>
    <w:p w:rsidR="004F7495" w:rsidRDefault="004F7495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1980"/>
        <w:gridCol w:w="3420"/>
        <w:gridCol w:w="1980"/>
      </w:tblGrid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1.03.01-2019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грунтового основания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подстилающего слоя из песка, щебня, гравия, шлаков</w:t>
            </w:r>
            <w:r>
              <w:rPr>
                <w:sz w:val="16"/>
                <w:szCs w:val="16"/>
              </w:rPr>
              <w:t>;</w:t>
            </w:r>
            <w:r w:rsidRPr="00292E8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 w:rsidRPr="00292E80">
              <w:rPr>
                <w:sz w:val="16"/>
                <w:szCs w:val="16"/>
              </w:rPr>
              <w:t>стройство стяжки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гидроизоляции пола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тепло- и звукоизоляции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покрытий полов из древесины и изделий на ее основе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покрытий полов из синтетических рулонных материалов и изделий на их основе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1.03.06-2023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3.02.10-2025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Подготовительные работы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слоев оснований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Сооружение земляного полотна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1.03.17-2025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Благоустройство территории. Озеленение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3.02.09-2025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Подготовка территорий к озеленению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Посадка деревьев и кустарников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Создание газонов</w:t>
            </w:r>
            <w:r>
              <w:rPr>
                <w:bCs/>
                <w:sz w:val="16"/>
                <w:szCs w:val="16"/>
              </w:rPr>
              <w:t>,</w:t>
            </w:r>
            <w:r w:rsidRPr="00292E80">
              <w:rPr>
                <w:bCs/>
                <w:sz w:val="16"/>
                <w:szCs w:val="16"/>
              </w:rPr>
              <w:t xml:space="preserve"> цветников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pacing w:line="228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СП 3.02.09-2025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СП 1.03.17-2025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Благоустройство терр</w:t>
            </w:r>
            <w:r w:rsidRPr="00292E80">
              <w:rPr>
                <w:b/>
                <w:sz w:val="20"/>
                <w:szCs w:val="20"/>
              </w:rPr>
              <w:t>и</w:t>
            </w:r>
            <w:r w:rsidRPr="00292E80">
              <w:rPr>
                <w:b/>
                <w:sz w:val="20"/>
                <w:szCs w:val="20"/>
              </w:rPr>
              <w:t>тории. Ограды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3.02.09-2025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292E80">
              <w:rPr>
                <w:spacing w:val="-6"/>
                <w:sz w:val="16"/>
                <w:szCs w:val="16"/>
              </w:rPr>
              <w:t>Устройство временных оград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292E80">
              <w:rPr>
                <w:spacing w:val="-6"/>
                <w:sz w:val="16"/>
                <w:szCs w:val="16"/>
              </w:rPr>
              <w:t>Устройство постоянных оград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3.02.09-2025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b/>
                <w:bCs/>
                <w:iCs/>
                <w:spacing w:val="-8"/>
                <w:sz w:val="20"/>
                <w:szCs w:val="20"/>
              </w:rPr>
            </w:pP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Благоустройство террит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о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рий. Устройство асфал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ь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тобето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н</w:t>
            </w:r>
            <w:r w:rsidRPr="00292E80">
              <w:rPr>
                <w:b/>
                <w:bCs/>
                <w:iCs/>
                <w:spacing w:val="-8"/>
                <w:sz w:val="20"/>
                <w:szCs w:val="20"/>
              </w:rPr>
              <w:t>ных покрытий.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292E80">
              <w:rPr>
                <w:spacing w:val="-6"/>
                <w:sz w:val="18"/>
                <w:szCs w:val="18"/>
              </w:rPr>
              <w:t xml:space="preserve">СП 3.02.10-2025 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pacing w:val="-6"/>
                <w:sz w:val="16"/>
                <w:szCs w:val="16"/>
              </w:rPr>
            </w:pPr>
            <w:r w:rsidRPr="00292E80">
              <w:rPr>
                <w:spacing w:val="-6"/>
                <w:sz w:val="16"/>
                <w:szCs w:val="16"/>
              </w:rPr>
              <w:t>Устройство асфальтобетонных покр</w:t>
            </w:r>
            <w:r w:rsidRPr="00292E80">
              <w:rPr>
                <w:spacing w:val="-6"/>
                <w:sz w:val="16"/>
                <w:szCs w:val="16"/>
              </w:rPr>
              <w:t>ы</w:t>
            </w:r>
            <w:r w:rsidRPr="00292E80">
              <w:rPr>
                <w:spacing w:val="-6"/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spacing w:val="-6"/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1.03.17-2025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1.03.02-2020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1.03.02-2020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1.03.02-2020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отопление, теплоснабжение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1.03.02-2020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292E80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1.03.02-2020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ГОСТ EN 1434-6-2018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Монтаж наружных сетей и сооружений водоснабжения и канализации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СП 4.01.06-2024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Разбивка трассы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 xml:space="preserve">Земляные работы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трубопроводов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 xml:space="preserve">Монтаж запорной арматуры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 xml:space="preserve">Переходы трубопроводов через естественные и искусственные преграды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 xml:space="preserve">Сооружения водоснабжения и канализации 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Испытания трубопроводов и сооружений водоснабжения и канализации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4.01.07-2024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292E80">
              <w:rPr>
                <w:b/>
                <w:bCs/>
                <w:sz w:val="20"/>
                <w:szCs w:val="20"/>
              </w:rPr>
              <w:t>Монтаж тепловых сетей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4.02.01-2020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СТБ 2116-2010</w:t>
            </w:r>
          </w:p>
        </w:tc>
      </w:tr>
      <w:tr w:rsidR="004F7495" w:rsidRPr="00292E80" w:rsidTr="00292E80">
        <w:trPr>
          <w:trHeight w:val="543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электротехнических устройств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СП 4.04.06-2024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ПУЭ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Контактные соединения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Электропроводка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Кабельные линии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Токопроводы напряжением до 35кВ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Воздушные линии электропередачи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Распределительные устройства и подста</w:t>
            </w:r>
            <w:r w:rsidRPr="00292E80">
              <w:rPr>
                <w:sz w:val="16"/>
                <w:szCs w:val="16"/>
              </w:rPr>
              <w:t>н</w:t>
            </w:r>
            <w:r w:rsidRPr="00292E80">
              <w:rPr>
                <w:sz w:val="16"/>
                <w:szCs w:val="16"/>
              </w:rPr>
              <w:t>ции Электросиловые установки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Электрическое освещение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Заземляющие устройства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Установки распределенного электрообогр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ва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543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Электроустановки на напряжение до 750 кВ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ТКП 339-2022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ПУЭ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Линии электропередачи воздушные и токопр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воды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Устройства распределительные и трансформ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торные подстанции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Установки электросиловые и аккумулято</w:t>
            </w:r>
            <w:r w:rsidRPr="00292E80">
              <w:rPr>
                <w:sz w:val="16"/>
                <w:szCs w:val="16"/>
              </w:rPr>
              <w:t>р</w:t>
            </w:r>
            <w:r w:rsidRPr="00292E80">
              <w:rPr>
                <w:sz w:val="16"/>
                <w:szCs w:val="16"/>
              </w:rPr>
              <w:t>ные</w:t>
            </w:r>
          </w:p>
          <w:p w:rsidR="004F7495" w:rsidRPr="00292E80" w:rsidRDefault="004F7495" w:rsidP="00292E80">
            <w:pPr>
              <w:shd w:val="clear" w:color="auto" w:fill="FFFFFF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Электроустановки жилых и обществе</w:t>
            </w:r>
            <w:r w:rsidRPr="00292E80">
              <w:rPr>
                <w:sz w:val="16"/>
                <w:szCs w:val="16"/>
              </w:rPr>
              <w:t>н</w:t>
            </w:r>
            <w:r w:rsidRPr="00292E80">
              <w:rPr>
                <w:sz w:val="16"/>
                <w:szCs w:val="16"/>
              </w:rPr>
              <w:t>ных зданий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B820C2">
        <w:trPr>
          <w:trHeight w:val="70"/>
        </w:trPr>
        <w:tc>
          <w:tcPr>
            <w:tcW w:w="234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Системы автоматизации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rPr>
                <w:sz w:val="18"/>
                <w:szCs w:val="18"/>
                <w:lang w:val="en-US"/>
              </w:rPr>
            </w:pPr>
            <w:r w:rsidRPr="00292E80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342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B820C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B820C2">
        <w:trPr>
          <w:trHeight w:val="70"/>
        </w:trPr>
        <w:tc>
          <w:tcPr>
            <w:tcW w:w="234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Системы связи и диспетчеризации инженерного оборудования жилых и общественных зданий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3420" w:type="dxa"/>
          </w:tcPr>
          <w:p w:rsidR="004F7495" w:rsidRPr="00292E80" w:rsidRDefault="004F7495" w:rsidP="00B820C2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Сеть стационарной эле</w:t>
            </w:r>
            <w:r w:rsidRPr="00292E80">
              <w:rPr>
                <w:sz w:val="16"/>
                <w:szCs w:val="16"/>
              </w:rPr>
              <w:t>к</w:t>
            </w:r>
            <w:r w:rsidRPr="00292E80">
              <w:rPr>
                <w:sz w:val="16"/>
                <w:szCs w:val="16"/>
              </w:rPr>
              <w:t>тросвязи</w:t>
            </w:r>
          </w:p>
          <w:p w:rsidR="004F7495" w:rsidRPr="00292E80" w:rsidRDefault="004F7495" w:rsidP="00B820C2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Система кабельного тел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видения</w:t>
            </w:r>
          </w:p>
          <w:p w:rsidR="004F7495" w:rsidRPr="00292E80" w:rsidRDefault="004F7495" w:rsidP="00B820C2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Система домофонной св</w:t>
            </w:r>
            <w:r w:rsidRPr="00292E80">
              <w:rPr>
                <w:sz w:val="16"/>
                <w:szCs w:val="16"/>
              </w:rPr>
              <w:t>я</w:t>
            </w:r>
            <w:r w:rsidRPr="00292E80">
              <w:rPr>
                <w:sz w:val="16"/>
                <w:szCs w:val="16"/>
              </w:rPr>
              <w:t>зи</w:t>
            </w:r>
          </w:p>
          <w:p w:rsidR="004F7495" w:rsidRPr="00292E80" w:rsidRDefault="004F7495" w:rsidP="00B820C2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Локальная сеть передачи данных</w:t>
            </w:r>
          </w:p>
          <w:p w:rsidR="004F7495" w:rsidRPr="00292E80" w:rsidRDefault="004F7495" w:rsidP="00B820C2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Диспетчеризация инженерного оборудов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ния</w:t>
            </w:r>
          </w:p>
          <w:p w:rsidR="004F7495" w:rsidRPr="00292E80" w:rsidRDefault="004F7495" w:rsidP="00B820C2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Системы молниезащиты и заземл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ния</w:t>
            </w:r>
          </w:p>
        </w:tc>
        <w:tc>
          <w:tcPr>
            <w:tcW w:w="1980" w:type="dxa"/>
          </w:tcPr>
          <w:p w:rsidR="004F7495" w:rsidRPr="00292E80" w:rsidRDefault="004F7495" w:rsidP="00B820C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B820C2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4F7495" w:rsidRDefault="004F7495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1980"/>
        <w:gridCol w:w="3420"/>
        <w:gridCol w:w="1980"/>
      </w:tblGrid>
      <w:tr w:rsidR="004F7495" w:rsidRPr="00292E80" w:rsidTr="00292E80">
        <w:trPr>
          <w:trHeight w:val="543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Линейно-кабельные сооружения объектов электросвязи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widowControl w:val="0"/>
              <w:autoSpaceDE w:val="0"/>
              <w:autoSpaceDN w:val="0"/>
              <w:adjustRightInd w:val="0"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СН 4.04.06-2025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Прокладка кабелей электросвязи в гру</w:t>
            </w:r>
            <w:r w:rsidRPr="00292E80">
              <w:rPr>
                <w:bCs/>
                <w:iCs/>
                <w:sz w:val="16"/>
                <w:szCs w:val="16"/>
              </w:rPr>
              <w:t>н</w:t>
            </w:r>
            <w:r w:rsidRPr="00292E80">
              <w:rPr>
                <w:bCs/>
                <w:iCs/>
                <w:sz w:val="16"/>
                <w:szCs w:val="16"/>
              </w:rPr>
              <w:t>те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Прокладка кабелей электросвязи в кабел</w:t>
            </w:r>
            <w:r w:rsidRPr="00292E80">
              <w:rPr>
                <w:bCs/>
                <w:iCs/>
                <w:sz w:val="16"/>
                <w:szCs w:val="16"/>
              </w:rPr>
              <w:t>ь</w:t>
            </w:r>
            <w:r w:rsidRPr="00292E80">
              <w:rPr>
                <w:bCs/>
                <w:iCs/>
                <w:sz w:val="16"/>
                <w:szCs w:val="16"/>
              </w:rPr>
              <w:t>ной канализации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Колодцы кабельной канализации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Прокладка кабелей электросвязи в коллект</w:t>
            </w:r>
            <w:r w:rsidRPr="00292E80">
              <w:rPr>
                <w:bCs/>
                <w:iCs/>
                <w:sz w:val="16"/>
                <w:szCs w:val="16"/>
              </w:rPr>
              <w:t>о</w:t>
            </w:r>
            <w:r w:rsidRPr="00292E80">
              <w:rPr>
                <w:bCs/>
                <w:iCs/>
                <w:sz w:val="16"/>
                <w:szCs w:val="16"/>
              </w:rPr>
              <w:t>рах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Кабельные переходы через водные прегр</w:t>
            </w:r>
            <w:r w:rsidRPr="00292E80">
              <w:rPr>
                <w:bCs/>
                <w:iCs/>
                <w:sz w:val="16"/>
                <w:szCs w:val="16"/>
              </w:rPr>
              <w:t>а</w:t>
            </w:r>
            <w:r w:rsidRPr="00292E80">
              <w:rPr>
                <w:bCs/>
                <w:iCs/>
                <w:sz w:val="16"/>
                <w:szCs w:val="16"/>
              </w:rPr>
              <w:t>ды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Вводы кабелей в здания и сооружения орган</w:t>
            </w:r>
            <w:r w:rsidRPr="00292E80">
              <w:rPr>
                <w:bCs/>
                <w:iCs/>
                <w:sz w:val="16"/>
                <w:szCs w:val="16"/>
              </w:rPr>
              <w:t>и</w:t>
            </w:r>
            <w:r w:rsidRPr="00292E80">
              <w:rPr>
                <w:bCs/>
                <w:iCs/>
                <w:sz w:val="16"/>
                <w:szCs w:val="16"/>
              </w:rPr>
              <w:t>заций электросвязи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Вводы кабелей электросвязи сети абонен</w:t>
            </w:r>
            <w:r w:rsidRPr="00292E80">
              <w:rPr>
                <w:bCs/>
                <w:iCs/>
                <w:sz w:val="16"/>
                <w:szCs w:val="16"/>
              </w:rPr>
              <w:t>т</w:t>
            </w:r>
            <w:r w:rsidRPr="00292E80">
              <w:rPr>
                <w:bCs/>
                <w:iCs/>
                <w:sz w:val="16"/>
                <w:szCs w:val="16"/>
              </w:rPr>
              <w:t>ского доступа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Оконечные кабельные и распределител</w:t>
            </w:r>
            <w:r w:rsidRPr="00292E80">
              <w:rPr>
                <w:bCs/>
                <w:iCs/>
                <w:sz w:val="16"/>
                <w:szCs w:val="16"/>
              </w:rPr>
              <w:t>ь</w:t>
            </w:r>
            <w:r w:rsidRPr="00292E80">
              <w:rPr>
                <w:bCs/>
                <w:iCs/>
                <w:sz w:val="16"/>
                <w:szCs w:val="16"/>
              </w:rPr>
              <w:t>ные устройства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Пассивные оптические сети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Распределительные сети систем кабельн</w:t>
            </w:r>
            <w:r w:rsidRPr="00292E80">
              <w:rPr>
                <w:bCs/>
                <w:iCs/>
                <w:sz w:val="16"/>
                <w:szCs w:val="16"/>
              </w:rPr>
              <w:t>о</w:t>
            </w:r>
            <w:r w:rsidRPr="00292E80">
              <w:rPr>
                <w:bCs/>
                <w:iCs/>
                <w:sz w:val="16"/>
                <w:szCs w:val="16"/>
              </w:rPr>
              <w:t>го телевидения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Защита кабельных линий электросвязи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bCs/>
                <w:iCs/>
                <w:sz w:val="16"/>
                <w:szCs w:val="16"/>
              </w:rPr>
            </w:pPr>
            <w:r w:rsidRPr="00292E80">
              <w:rPr>
                <w:bCs/>
                <w:iCs/>
                <w:sz w:val="16"/>
                <w:szCs w:val="16"/>
              </w:rPr>
              <w:t>Заземляющие устройства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292E80">
              <w:rPr>
                <w:iCs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jc w:val="both"/>
              <w:rPr>
                <w:iCs/>
                <w:sz w:val="18"/>
                <w:szCs w:val="18"/>
              </w:rPr>
            </w:pPr>
            <w:r w:rsidRPr="00292E80">
              <w:rPr>
                <w:iCs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Системы охранной сигнализации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ТКП 490-2013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и размещение технических средств охранной сигнализации (сист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мы тревожной сигнализации, передачи извещений, контр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ля и управления доступом, телевизионные системы видеонаблюд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ния)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электропроводок систем охра</w:t>
            </w:r>
            <w:r w:rsidRPr="00292E80">
              <w:rPr>
                <w:sz w:val="16"/>
                <w:szCs w:val="16"/>
              </w:rPr>
              <w:t>н</w:t>
            </w:r>
            <w:r w:rsidRPr="00292E80">
              <w:rPr>
                <w:sz w:val="16"/>
                <w:szCs w:val="16"/>
              </w:rPr>
              <w:t>ной сигнализации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Молниезащита и заземление (зануление) техн</w:t>
            </w:r>
            <w:r w:rsidRPr="00292E80">
              <w:rPr>
                <w:sz w:val="16"/>
                <w:szCs w:val="16"/>
              </w:rPr>
              <w:t>и</w:t>
            </w:r>
            <w:r w:rsidRPr="00292E80">
              <w:rPr>
                <w:sz w:val="16"/>
                <w:szCs w:val="16"/>
              </w:rPr>
              <w:t>ческих средств охранной сигнализ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ции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автоматических установок пожаротушения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ТКП 364-2011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Монтаж, испытание трубопроводов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оросителей и выпускных наса</w:t>
            </w:r>
            <w:r w:rsidRPr="00292E80">
              <w:rPr>
                <w:sz w:val="16"/>
                <w:szCs w:val="16"/>
              </w:rPr>
              <w:t>д</w:t>
            </w:r>
            <w:r w:rsidRPr="00292E80">
              <w:rPr>
                <w:sz w:val="16"/>
                <w:szCs w:val="16"/>
              </w:rPr>
              <w:t>ков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трубопроводной арматуры и оборуд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вания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Монтаж, испытание насосов и компресс</w:t>
            </w:r>
            <w:r w:rsidRPr="00292E80">
              <w:rPr>
                <w:sz w:val="16"/>
                <w:szCs w:val="16"/>
              </w:rPr>
              <w:t>о</w:t>
            </w:r>
            <w:r w:rsidRPr="00292E80">
              <w:rPr>
                <w:sz w:val="16"/>
                <w:szCs w:val="16"/>
              </w:rPr>
              <w:t>ров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и испытание электропроводок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и испытание емкостей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  <w:highlight w:val="red"/>
              </w:rPr>
            </w:pPr>
            <w:r w:rsidRPr="00292E80">
              <w:rPr>
                <w:b/>
                <w:sz w:val="20"/>
                <w:szCs w:val="20"/>
              </w:rPr>
              <w:t>Монтаж систем пожарной сигнализации (СПС)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ТКП 365-2011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СПС (электротехническая часть)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извещателей СПС (электротехнич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ская часть)</w:t>
            </w:r>
          </w:p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линейной части СПС (электротехнич</w:t>
            </w:r>
            <w:r w:rsidRPr="00292E80">
              <w:rPr>
                <w:sz w:val="16"/>
                <w:szCs w:val="16"/>
              </w:rPr>
              <w:t>е</w:t>
            </w:r>
            <w:r w:rsidRPr="00292E80">
              <w:rPr>
                <w:sz w:val="16"/>
                <w:szCs w:val="16"/>
              </w:rPr>
              <w:t>ская часть)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292E80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Пожарная автоматика  зданий и сооружений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8"/>
                <w:szCs w:val="18"/>
              </w:rPr>
            </w:pPr>
            <w:r w:rsidRPr="00292E80">
              <w:rPr>
                <w:bCs/>
                <w:sz w:val="18"/>
                <w:szCs w:val="18"/>
              </w:rPr>
              <w:t>СН 2.02.03-2019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292E80">
              <w:rPr>
                <w:sz w:val="16"/>
                <w:szCs w:val="16"/>
              </w:rPr>
              <w:t>Монтаж системы пожарной сигнализации и системы оповещения и управления эваку</w:t>
            </w:r>
            <w:r w:rsidRPr="00292E80">
              <w:rPr>
                <w:sz w:val="16"/>
                <w:szCs w:val="16"/>
              </w:rPr>
              <w:t>а</w:t>
            </w:r>
            <w:r w:rsidRPr="00292E80">
              <w:rPr>
                <w:sz w:val="16"/>
                <w:szCs w:val="16"/>
              </w:rPr>
              <w:t>цией  людей при пожаре (электроте</w:t>
            </w:r>
            <w:r w:rsidRPr="00292E80">
              <w:rPr>
                <w:sz w:val="16"/>
                <w:szCs w:val="16"/>
              </w:rPr>
              <w:t>х</w:t>
            </w:r>
            <w:r w:rsidRPr="00292E80">
              <w:rPr>
                <w:sz w:val="16"/>
                <w:szCs w:val="16"/>
              </w:rPr>
              <w:t>ническая часть)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4F7495" w:rsidRPr="00292E80" w:rsidTr="00585046">
        <w:trPr>
          <w:trHeight w:val="70"/>
        </w:trPr>
        <w:tc>
          <w:tcPr>
            <w:tcW w:w="234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292E80">
              <w:rPr>
                <w:b/>
                <w:sz w:val="20"/>
                <w:szCs w:val="20"/>
              </w:rPr>
              <w:t>Монтаж технологического оборудования и трубопроводов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ТКП 45-3.05-166-2009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292E80">
              <w:rPr>
                <w:sz w:val="18"/>
                <w:szCs w:val="18"/>
              </w:rPr>
              <w:t>ТКП 45-3.05-167-2009</w:t>
            </w:r>
          </w:p>
        </w:tc>
        <w:tc>
          <w:tcPr>
            <w:tcW w:w="3420" w:type="dxa"/>
          </w:tcPr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технологического оборудования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аппаратов колонного типа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компрессоров и насосов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горизонтальных печей и мельниц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холодильных установок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теплообменных аппаратов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перемешивающих устройств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сушильных аппаратов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фильтров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центрифуг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Изготовление узлов трубопроводов</w:t>
            </w:r>
          </w:p>
          <w:p w:rsidR="004F7495" w:rsidRPr="00292E80" w:rsidRDefault="004F7495" w:rsidP="00292E80">
            <w:pPr>
              <w:suppressAutoHyphens/>
              <w:spacing w:line="228" w:lineRule="auto"/>
              <w:ind w:left="-57" w:right="-57"/>
              <w:jc w:val="both"/>
              <w:rPr>
                <w:bCs/>
                <w:sz w:val="16"/>
                <w:szCs w:val="16"/>
              </w:rPr>
            </w:pPr>
            <w:r w:rsidRPr="00292E80">
              <w:rPr>
                <w:bCs/>
                <w:sz w:val="16"/>
                <w:szCs w:val="16"/>
              </w:rPr>
              <w:t>Монтаж трубопроводов</w:t>
            </w:r>
          </w:p>
        </w:tc>
        <w:tc>
          <w:tcPr>
            <w:tcW w:w="1980" w:type="dxa"/>
          </w:tcPr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:rsidR="004F7495" w:rsidRPr="00292E80" w:rsidRDefault="004F7495" w:rsidP="00292E80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92E80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4F7495" w:rsidRPr="00292E80" w:rsidRDefault="004F7495" w:rsidP="00292E80">
      <w:pPr>
        <w:spacing w:line="228" w:lineRule="auto"/>
        <w:ind w:left="-57" w:right="-57"/>
        <w:rPr>
          <w:szCs w:val="18"/>
        </w:rPr>
      </w:pPr>
    </w:p>
    <w:sectPr w:rsidR="004F7495" w:rsidRPr="00292E80" w:rsidSect="00292E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95" w:rsidRDefault="004F7495">
      <w:r>
        <w:separator/>
      </w:r>
    </w:p>
  </w:endnote>
  <w:endnote w:type="continuationSeparator" w:id="0">
    <w:p w:rsidR="004F7495" w:rsidRDefault="004F7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95" w:rsidRDefault="004F74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4F7495" w:rsidRPr="006D2B97" w:rsidTr="006F6BC2">
      <w:tc>
        <w:tcPr>
          <w:tcW w:w="4320" w:type="dxa"/>
        </w:tcPr>
        <w:p w:rsidR="004F7495" w:rsidRPr="00643FAA" w:rsidRDefault="004F749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4F7495" w:rsidRPr="00643FAA" w:rsidRDefault="004F749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4F7495" w:rsidRPr="006D2B97" w:rsidRDefault="004F7495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4F7495" w:rsidRPr="000843E8" w:rsidRDefault="004F7495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4F7495" w:rsidRPr="000843E8" w:rsidRDefault="004F7495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4F7495" w:rsidRPr="000843E8" w:rsidRDefault="004F7495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4F7495" w:rsidRPr="006D2B97" w:rsidTr="009F323F">
      <w:trPr>
        <w:trHeight w:val="110"/>
      </w:trPr>
      <w:tc>
        <w:tcPr>
          <w:tcW w:w="4320" w:type="dxa"/>
        </w:tcPr>
        <w:p w:rsidR="004F7495" w:rsidRPr="009F323F" w:rsidRDefault="004F7495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4F7495" w:rsidRPr="009F323F" w:rsidRDefault="004F749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4F7495" w:rsidRPr="009F323F" w:rsidRDefault="004F749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4F7495" w:rsidRPr="009F323F" w:rsidRDefault="004F7495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4F7495" w:rsidRPr="006D2B97" w:rsidTr="006F6BC2">
      <w:tc>
        <w:tcPr>
          <w:tcW w:w="4320" w:type="dxa"/>
        </w:tcPr>
        <w:p w:rsidR="004F7495" w:rsidRPr="00092384" w:rsidRDefault="004F7495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4F7495" w:rsidRPr="00092384" w:rsidRDefault="004F7495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4F7495" w:rsidRPr="00092384" w:rsidRDefault="004F7495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4F7495" w:rsidRPr="00092384" w:rsidRDefault="004F7495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4F7495" w:rsidRDefault="004F749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F7495" w:rsidRDefault="004F749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F7495" w:rsidRDefault="004F749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F7495" w:rsidRPr="003C5754" w:rsidRDefault="004F7495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95" w:rsidRDefault="004F74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95" w:rsidRDefault="004F7495">
      <w:r>
        <w:separator/>
      </w:r>
    </w:p>
  </w:footnote>
  <w:footnote w:type="continuationSeparator" w:id="0">
    <w:p w:rsidR="004F7495" w:rsidRDefault="004F7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95" w:rsidRDefault="004F74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95" w:rsidRPr="009F323F" w:rsidRDefault="004F7495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4F7495" w:rsidRPr="00B06B9C" w:rsidTr="009E32CC">
      <w:tc>
        <w:tcPr>
          <w:tcW w:w="4788" w:type="dxa"/>
        </w:tcPr>
        <w:p w:rsidR="004F7495" w:rsidRPr="00B06B9C" w:rsidRDefault="004F7495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4F7495" w:rsidRPr="009E32CC" w:rsidRDefault="004F749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Приложение</w:t>
          </w:r>
        </w:p>
        <w:p w:rsidR="004F7495" w:rsidRPr="009E32CC" w:rsidRDefault="004F749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к свидетельству о технической компетентн</w:t>
          </w:r>
          <w:r w:rsidRPr="009E32CC">
            <w:rPr>
              <w:sz w:val="24"/>
              <w:szCs w:val="24"/>
            </w:rPr>
            <w:t>о</w:t>
          </w:r>
          <w:r w:rsidRPr="009E32CC">
            <w:rPr>
              <w:sz w:val="24"/>
              <w:szCs w:val="24"/>
            </w:rPr>
            <w:t>сти</w:t>
          </w:r>
        </w:p>
        <w:p w:rsidR="004F7495" w:rsidRDefault="004F7495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9E32CC">
            <w:rPr>
              <w:sz w:val="24"/>
              <w:szCs w:val="24"/>
            </w:rPr>
            <w:t>системы производственного контроля</w:t>
          </w:r>
          <w:r w:rsidRPr="009D62BA">
            <w:t xml:space="preserve"> </w:t>
          </w:r>
        </w:p>
        <w:p w:rsidR="004F7495" w:rsidRPr="009E32CC" w:rsidRDefault="004F749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9E32CC">
            <w:rPr>
              <w:sz w:val="24"/>
              <w:szCs w:val="24"/>
            </w:rPr>
            <w:t>№ 05890263.</w:t>
          </w:r>
          <w:r w:rsidRPr="00292E80">
            <w:rPr>
              <w:sz w:val="24"/>
              <w:szCs w:val="24"/>
            </w:rPr>
            <w:t>2253-2026</w:t>
          </w:r>
        </w:p>
        <w:p w:rsidR="004F7495" w:rsidRPr="00B06B9C" w:rsidRDefault="004F7495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9E32CC">
            <w:rPr>
              <w:sz w:val="24"/>
              <w:szCs w:val="24"/>
            </w:rPr>
            <w:t xml:space="preserve">всего листов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NUMPAGES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6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  <w:r w:rsidRPr="009E32CC">
            <w:rPr>
              <w:sz w:val="24"/>
              <w:szCs w:val="24"/>
            </w:rPr>
            <w:t xml:space="preserve">, лист  № </w:t>
          </w:r>
          <w:r w:rsidRPr="009E32CC">
            <w:rPr>
              <w:rStyle w:val="PageNumber"/>
              <w:sz w:val="24"/>
              <w:szCs w:val="24"/>
            </w:rPr>
            <w:fldChar w:fldCharType="begin"/>
          </w:r>
          <w:r w:rsidRPr="009E32CC">
            <w:rPr>
              <w:rStyle w:val="PageNumber"/>
              <w:sz w:val="24"/>
              <w:szCs w:val="24"/>
            </w:rPr>
            <w:instrText xml:space="preserve"> PAGE </w:instrText>
          </w:r>
          <w:r w:rsidRPr="009E32C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1</w:t>
          </w:r>
          <w:r w:rsidRPr="009E32C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4F7495" w:rsidRDefault="004F7495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4F7495" w:rsidRPr="00D81A1E" w:rsidRDefault="004F7495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81A1E">
      <w:rPr>
        <w:b/>
        <w:sz w:val="24"/>
        <w:szCs w:val="24"/>
      </w:rPr>
      <w:t>Область технической компетентности</w:t>
    </w:r>
    <w:r w:rsidRPr="00D81A1E">
      <w:rPr>
        <w:sz w:val="24"/>
        <w:szCs w:val="24"/>
      </w:rPr>
      <w:t xml:space="preserve"> </w:t>
    </w:r>
    <w:r w:rsidRPr="00D81A1E">
      <w:rPr>
        <w:b/>
        <w:sz w:val="24"/>
        <w:szCs w:val="24"/>
      </w:rPr>
      <w:t>системы производственного контроля</w:t>
    </w:r>
  </w:p>
  <w:p w:rsidR="004F7495" w:rsidRPr="00292E80" w:rsidRDefault="004F7495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292E80">
      <w:rPr>
        <w:b/>
        <w:sz w:val="24"/>
        <w:szCs w:val="24"/>
      </w:rPr>
      <w:t>Совместного общества с ограниченной ответственностью «АЛЬФА-СВЯЗЬ»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4F7495" w:rsidTr="00B5312A">
      <w:trPr>
        <w:cantSplit/>
      </w:trPr>
      <w:tc>
        <w:tcPr>
          <w:tcW w:w="2340" w:type="dxa"/>
          <w:vAlign w:val="center"/>
        </w:tcPr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4F7495" w:rsidRPr="00433C9C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F7495" w:rsidRPr="00433C9C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4F7495" w:rsidRPr="00D81A1E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4F7495" w:rsidRPr="00433C9C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4F7495" w:rsidRPr="00833690" w:rsidRDefault="004F7495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4F7495" w:rsidRPr="00D81A1E" w:rsidRDefault="004F7495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95" w:rsidRDefault="004F74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E80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495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352"/>
    <w:rsid w:val="00510E15"/>
    <w:rsid w:val="0051103D"/>
    <w:rsid w:val="0051104E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0C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A84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7B1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9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9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9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90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90B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90B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90B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90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90B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0290B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290B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0290B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0290B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F0290B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F0290B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0290B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0290B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90B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0290B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9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90B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73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3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1846</Words>
  <Characters>10525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2026-06-10T10:46:00Z</dcterms:created>
  <dcterms:modified xsi:type="dcterms:W3CDTF">2026-06-10T10:46:00Z</dcterms:modified>
</cp:coreProperties>
</file>