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9"/>
        <w:gridCol w:w="2523"/>
        <w:gridCol w:w="29"/>
        <w:gridCol w:w="3515"/>
        <w:gridCol w:w="28"/>
        <w:gridCol w:w="1560"/>
        <w:gridCol w:w="113"/>
        <w:gridCol w:w="28"/>
      </w:tblGrid>
      <w:tr w:rsidR="00B4381D" w:rsidRPr="00B4381D" w:rsidTr="009D54E1">
        <w:trPr>
          <w:gridAfter w:val="2"/>
          <w:wAfter w:w="141" w:type="dxa"/>
          <w:cantSplit/>
          <w:trHeight w:val="29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B4381D">
              <w:t>Устройство оснований фундаментов и земляных 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СП 5.01.02-2023</w:t>
            </w:r>
          </w:p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СП 1.03.14-2</w:t>
            </w:r>
            <w:bookmarkStart w:id="0" w:name="_GoBack"/>
            <w:bookmarkEnd w:id="0"/>
            <w:r w:rsidRPr="00B4381D">
              <w:rPr>
                <w:spacing w:val="-6"/>
                <w:sz w:val="19"/>
                <w:szCs w:val="19"/>
              </w:rPr>
              <w:t>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СП 1.03.14-2024</w:t>
            </w:r>
          </w:p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СП 5.01.02-2023</w:t>
            </w:r>
          </w:p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B4381D" w:rsidRPr="00B4381D" w:rsidRDefault="00B4381D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4E1314" w:rsidRPr="00B4381D" w:rsidTr="009D54E1">
        <w:trPr>
          <w:gridAfter w:val="2"/>
          <w:wAfter w:w="141" w:type="dxa"/>
          <w:cantSplit/>
          <w:trHeight w:val="53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1314" w:rsidRPr="00B4381D" w:rsidRDefault="004E1314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1314" w:rsidRPr="00B4381D" w:rsidRDefault="004E1314" w:rsidP="001B3BA2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B4381D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4E1314" w:rsidRPr="00B4381D" w:rsidRDefault="004E1314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1314" w:rsidRPr="00B4381D" w:rsidRDefault="004E1314" w:rsidP="001B3BA2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314" w:rsidRPr="00B4381D" w:rsidRDefault="004E1314" w:rsidP="001B3BA2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B4381D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8155A5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41" w:type="dxa"/>
          <w:cantSplit/>
          <w:trHeight w:val="1171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легких ограждающих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4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гипсобетонных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каркасно-обшивных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 xml:space="preserve">Монтаж стен из металлических панелей с утеплителем и </w:t>
            </w:r>
            <w:proofErr w:type="spellStart"/>
            <w:r w:rsidRPr="003879D4">
              <w:rPr>
                <w:bCs/>
                <w:iCs/>
              </w:rPr>
              <w:t>полистовой</w:t>
            </w:r>
            <w:proofErr w:type="spellEnd"/>
            <w:r w:rsidRPr="003879D4">
              <w:rPr>
                <w:bCs/>
                <w:iCs/>
              </w:rPr>
              <w:t xml:space="preserve"> сборки.</w:t>
            </w:r>
          </w:p>
        </w:tc>
        <w:tc>
          <w:tcPr>
            <w:tcW w:w="1588" w:type="dxa"/>
            <w:gridSpan w:val="2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1.03.10-2023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FE080E" w:rsidRPr="00FE080E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41" w:type="dxa"/>
          <w:cantSplit/>
          <w:trHeight w:val="637"/>
        </w:trPr>
        <w:tc>
          <w:tcPr>
            <w:tcW w:w="1814" w:type="dxa"/>
          </w:tcPr>
          <w:p w:rsidR="008155A5" w:rsidRPr="00FE080E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FE080E">
              <w:rPr>
                <w:spacing w:val="-6"/>
              </w:rPr>
              <w:t>Монтаж деревянных конструкций</w:t>
            </w:r>
          </w:p>
        </w:tc>
        <w:tc>
          <w:tcPr>
            <w:tcW w:w="2552" w:type="dxa"/>
            <w:gridSpan w:val="2"/>
          </w:tcPr>
          <w:p w:rsidR="008155A5" w:rsidRPr="00FE080E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FE080E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FE080E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FE080E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4" w:type="dxa"/>
            <w:gridSpan w:val="2"/>
          </w:tcPr>
          <w:p w:rsidR="008155A5" w:rsidRPr="00FE080E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FE080E">
              <w:rPr>
                <w:bCs/>
                <w:iCs/>
              </w:rPr>
              <w:t>Монтаж элементов конструкций.</w:t>
            </w:r>
          </w:p>
        </w:tc>
        <w:tc>
          <w:tcPr>
            <w:tcW w:w="1588" w:type="dxa"/>
            <w:gridSpan w:val="2"/>
          </w:tcPr>
          <w:p w:rsidR="008155A5" w:rsidRPr="00FE080E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FE080E">
              <w:rPr>
                <w:spacing w:val="-6"/>
              </w:rPr>
              <w:t xml:space="preserve">СП 1.03.10-2023 </w:t>
            </w:r>
          </w:p>
        </w:tc>
      </w:tr>
      <w:tr w:rsidR="002571E2" w:rsidRPr="003879D4" w:rsidTr="009D54E1">
        <w:trPr>
          <w:gridAfter w:val="2"/>
          <w:wAfter w:w="141" w:type="dxa"/>
          <w:cantSplit/>
          <w:trHeight w:val="68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Устройство тепловой изоляции оборудования и трубопроводов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4.02.04-2023</w:t>
            </w:r>
          </w:p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СН 4.02.02-2019</w:t>
            </w:r>
          </w:p>
          <w:p w:rsidR="002571E2" w:rsidRPr="003879D4" w:rsidRDefault="002571E2" w:rsidP="00772928">
            <w:pPr>
              <w:spacing w:after="160" w:line="192" w:lineRule="auto"/>
              <w:ind w:left="-108" w:right="-57"/>
              <w:contextualSpacing/>
              <w:rPr>
                <w:rFonts w:eastAsia="Calibri"/>
                <w:bCs/>
                <w:iCs/>
                <w:lang w:eastAsia="en-US"/>
              </w:rPr>
            </w:pPr>
            <w:r w:rsidRPr="003879D4">
              <w:rPr>
                <w:rFonts w:eastAsia="Calibri"/>
                <w:bCs/>
                <w:iCs/>
                <w:lang w:eastAsia="en-US"/>
              </w:rPr>
              <w:t xml:space="preserve"> 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Устройство тепловой изоляции оборудования и трубопроводов.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E2" w:rsidRPr="003879D4" w:rsidRDefault="002571E2" w:rsidP="00772928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4.02.09-2024</w:t>
            </w:r>
          </w:p>
        </w:tc>
      </w:tr>
      <w:tr w:rsidR="004E1314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41" w:type="dxa"/>
          <w:cantSplit/>
          <w:trHeight w:val="243"/>
        </w:trPr>
        <w:tc>
          <w:tcPr>
            <w:tcW w:w="1814" w:type="dxa"/>
          </w:tcPr>
          <w:p w:rsidR="004E1314" w:rsidRPr="007C4B94" w:rsidRDefault="004E1314" w:rsidP="00D53E34">
            <w:pPr>
              <w:spacing w:line="204" w:lineRule="auto"/>
              <w:ind w:right="-57"/>
              <w:rPr>
                <w:bCs/>
                <w:iCs/>
                <w:spacing w:val="-8"/>
              </w:rPr>
            </w:pPr>
            <w:r w:rsidRPr="007C4B94">
              <w:rPr>
                <w:bCs/>
                <w:iCs/>
                <w:spacing w:val="-8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552" w:type="dxa"/>
            <w:gridSpan w:val="2"/>
          </w:tcPr>
          <w:p w:rsidR="004E1314" w:rsidRPr="007C4B94" w:rsidRDefault="004E1314" w:rsidP="00D53E3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7C4B94">
              <w:rPr>
                <w:bCs/>
                <w:iCs/>
                <w:spacing w:val="-4"/>
              </w:rPr>
              <w:t>ТКП 45-5.09-33-2006.</w:t>
            </w:r>
          </w:p>
          <w:p w:rsidR="004E1314" w:rsidRPr="007C4B94" w:rsidRDefault="004E1314" w:rsidP="00D53E3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4E1314" w:rsidRPr="007C4B94" w:rsidRDefault="004E1314" w:rsidP="00D53E34">
            <w:pPr>
              <w:spacing w:line="204" w:lineRule="auto"/>
              <w:ind w:left="-57" w:right="-57"/>
              <w:rPr>
                <w:bCs/>
                <w:iCs/>
              </w:rPr>
            </w:pPr>
            <w:r w:rsidRPr="007C4B94">
              <w:rPr>
                <w:bCs/>
                <w:iCs/>
              </w:rPr>
              <w:t>Лакокрасочные покрытия.</w:t>
            </w:r>
          </w:p>
          <w:p w:rsidR="004E1314" w:rsidRPr="007C4B94" w:rsidRDefault="004E1314" w:rsidP="00D53E34">
            <w:pPr>
              <w:spacing w:line="204" w:lineRule="auto"/>
              <w:ind w:left="-57" w:right="-57"/>
              <w:rPr>
                <w:bCs/>
                <w:iCs/>
              </w:rPr>
            </w:pPr>
          </w:p>
        </w:tc>
        <w:tc>
          <w:tcPr>
            <w:tcW w:w="1560" w:type="dxa"/>
          </w:tcPr>
          <w:p w:rsidR="004E1314" w:rsidRPr="003879D4" w:rsidRDefault="004E1314" w:rsidP="00D53E34">
            <w:pPr>
              <w:spacing w:line="216" w:lineRule="auto"/>
              <w:ind w:left="-57" w:right="-57"/>
              <w:rPr>
                <w:spacing w:val="-6"/>
              </w:rPr>
            </w:pPr>
            <w:r w:rsidRPr="007C4B94">
              <w:rPr>
                <w:spacing w:val="-6"/>
              </w:rPr>
              <w:t>СТБ 1684-2006</w:t>
            </w:r>
            <w:r w:rsidRPr="003879D4">
              <w:rPr>
                <w:spacing w:val="-6"/>
              </w:rPr>
              <w:t xml:space="preserve"> </w:t>
            </w:r>
          </w:p>
        </w:tc>
      </w:tr>
      <w:tr w:rsidR="008155A5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1"/>
        </w:trPr>
        <w:tc>
          <w:tcPr>
            <w:tcW w:w="1814" w:type="dxa"/>
          </w:tcPr>
          <w:p w:rsidR="008155A5" w:rsidRPr="003879D4" w:rsidRDefault="008155A5" w:rsidP="004A2694">
            <w:pPr>
              <w:spacing w:line="216" w:lineRule="auto"/>
              <w:ind w:right="-57"/>
            </w:pPr>
            <w:r w:rsidRPr="003879D4">
              <w:rPr>
                <w:spacing w:val="-6"/>
              </w:rPr>
              <w:t>Возведение каменных и армокаменных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pStyle w:val="a6"/>
              <w:spacing w:line="192" w:lineRule="auto"/>
              <w:ind w:left="-57" w:right="-57"/>
              <w:rPr>
                <w:bCs/>
                <w:iCs/>
                <w:spacing w:val="-4"/>
                <w:sz w:val="20"/>
              </w:rPr>
            </w:pPr>
            <w:r w:rsidRPr="003879D4">
              <w:rPr>
                <w:bCs/>
                <w:iCs/>
                <w:spacing w:val="-4"/>
                <w:sz w:val="20"/>
              </w:rPr>
              <w:t xml:space="preserve">СП 1.03.13-2024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Каменные и армокаменные конструкции.</w:t>
            </w:r>
          </w:p>
        </w:tc>
        <w:tc>
          <w:tcPr>
            <w:tcW w:w="1673" w:type="dxa"/>
            <w:gridSpan w:val="2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1.03.13-2024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7B761B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1"/>
        </w:trPr>
        <w:tc>
          <w:tcPr>
            <w:tcW w:w="1814" w:type="dxa"/>
          </w:tcPr>
          <w:p w:rsidR="007B761B" w:rsidRPr="003879D4" w:rsidRDefault="007B761B" w:rsidP="007B761B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spacing w:val="-6"/>
              </w:rPr>
              <w:t>Устройство кровель</w:t>
            </w:r>
            <w:r w:rsidRPr="003879D4">
              <w:rPr>
                <w:bCs/>
                <w:iCs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7B761B" w:rsidRPr="003879D4" w:rsidRDefault="007B761B" w:rsidP="007B761B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5.08.01-2019 </w:t>
            </w:r>
          </w:p>
          <w:p w:rsidR="007B761B" w:rsidRPr="003879D4" w:rsidRDefault="007B761B" w:rsidP="007B761B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1.03.05-2023</w:t>
            </w:r>
          </w:p>
          <w:p w:rsidR="007B761B" w:rsidRPr="003879D4" w:rsidRDefault="007B761B" w:rsidP="007B761B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7B761B" w:rsidRPr="009567AC" w:rsidRDefault="007B761B" w:rsidP="007B761B">
            <w:pPr>
              <w:shd w:val="clear" w:color="auto" w:fill="FFFFFF"/>
              <w:spacing w:line="180" w:lineRule="auto"/>
            </w:pPr>
            <w:r>
              <w:t>К</w:t>
            </w:r>
            <w:r w:rsidRPr="009567AC">
              <w:t>ровли</w:t>
            </w:r>
            <w:r>
              <w:t xml:space="preserve"> из битумно-полимерных и полимерных рулонных материалов</w:t>
            </w:r>
          </w:p>
          <w:p w:rsidR="007B761B" w:rsidRDefault="007B761B" w:rsidP="007B761B">
            <w:pPr>
              <w:shd w:val="clear" w:color="auto" w:fill="FFFFFF"/>
              <w:spacing w:line="180" w:lineRule="auto"/>
            </w:pPr>
            <w:r>
              <w:t>Кровли из мастик</w:t>
            </w:r>
          </w:p>
          <w:p w:rsidR="007B761B" w:rsidRPr="00104B82" w:rsidRDefault="007B761B" w:rsidP="007B761B">
            <w:pPr>
              <w:shd w:val="clear" w:color="auto" w:fill="FFFFFF"/>
              <w:spacing w:line="180" w:lineRule="auto"/>
            </w:pPr>
            <w:r>
              <w:t>Кровли из мелкоштучных материалов</w:t>
            </w:r>
          </w:p>
          <w:p w:rsidR="007B761B" w:rsidRDefault="007B761B" w:rsidP="007B761B">
            <w:pPr>
              <w:shd w:val="clear" w:color="auto" w:fill="FFFFFF"/>
              <w:spacing w:line="180" w:lineRule="auto"/>
            </w:pPr>
            <w:r>
              <w:t>Кровли из битумно-полимерных волнистых кровельных и хризотилцементных волнистых листов</w:t>
            </w:r>
          </w:p>
          <w:p w:rsidR="007B761B" w:rsidRDefault="007B761B" w:rsidP="007B761B">
            <w:pPr>
              <w:shd w:val="clear" w:color="auto" w:fill="FFFFFF"/>
              <w:spacing w:line="180" w:lineRule="auto"/>
            </w:pPr>
            <w:r>
              <w:t>Кровли из листовой стали, меди, металлического профилированного настила и металлической черепицы</w:t>
            </w:r>
          </w:p>
          <w:p w:rsidR="007B761B" w:rsidRPr="009567AC" w:rsidRDefault="007B761B" w:rsidP="007B761B">
            <w:pPr>
              <w:shd w:val="clear" w:color="auto" w:fill="FFFFFF"/>
              <w:spacing w:line="180" w:lineRule="auto"/>
            </w:pPr>
          </w:p>
        </w:tc>
        <w:tc>
          <w:tcPr>
            <w:tcW w:w="1673" w:type="dxa"/>
            <w:gridSpan w:val="2"/>
          </w:tcPr>
          <w:p w:rsidR="007B761B" w:rsidRPr="003879D4" w:rsidRDefault="007B761B" w:rsidP="007B761B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ГОСТ 21718-84</w:t>
            </w:r>
          </w:p>
          <w:p w:rsidR="007B761B" w:rsidRPr="003879D4" w:rsidRDefault="007B761B" w:rsidP="007B761B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 СП 1.03.05-2023</w:t>
            </w:r>
          </w:p>
          <w:p w:rsidR="007B761B" w:rsidRPr="003879D4" w:rsidRDefault="007B761B" w:rsidP="007B761B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A2B54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243"/>
        </w:trPr>
        <w:tc>
          <w:tcPr>
            <w:tcW w:w="1814" w:type="dxa"/>
          </w:tcPr>
          <w:p w:rsidR="008A2B54" w:rsidRPr="003879D4" w:rsidRDefault="008A2B54" w:rsidP="00772928">
            <w:pPr>
              <w:spacing w:line="204" w:lineRule="auto"/>
              <w:ind w:right="-57"/>
              <w:rPr>
                <w:bCs/>
                <w:iCs/>
                <w:spacing w:val="-8"/>
              </w:rPr>
            </w:pPr>
            <w:r w:rsidRPr="003879D4">
              <w:rPr>
                <w:spacing w:val="-6"/>
              </w:rPr>
              <w:lastRenderedPageBreak/>
              <w:t>Благоустройство территорий. Озеленение территорий.</w:t>
            </w:r>
          </w:p>
        </w:tc>
        <w:tc>
          <w:tcPr>
            <w:tcW w:w="2552" w:type="dxa"/>
            <w:gridSpan w:val="2"/>
          </w:tcPr>
          <w:p w:rsidR="008A2B54" w:rsidRPr="003879D4" w:rsidRDefault="008A2B54" w:rsidP="00772928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3.02.10-2025</w:t>
            </w:r>
          </w:p>
          <w:p w:rsidR="008A2B54" w:rsidRPr="003879D4" w:rsidRDefault="008A2B54" w:rsidP="00772928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1.03.17-2025 </w:t>
            </w:r>
          </w:p>
        </w:tc>
        <w:tc>
          <w:tcPr>
            <w:tcW w:w="3572" w:type="dxa"/>
            <w:gridSpan w:val="3"/>
          </w:tcPr>
          <w:p w:rsidR="008A2B54" w:rsidRPr="003879D4" w:rsidRDefault="008A2B54" w:rsidP="00772928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Подготовка территории к озеленению.</w:t>
            </w:r>
          </w:p>
          <w:p w:rsidR="008A2B54" w:rsidRPr="003879D4" w:rsidRDefault="008A2B54" w:rsidP="00772928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Посадка деревьев и кустарников.</w:t>
            </w:r>
          </w:p>
          <w:p w:rsidR="008A2B54" w:rsidRPr="003879D4" w:rsidRDefault="008A2B54" w:rsidP="00772928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Создание газонов.</w:t>
            </w:r>
          </w:p>
          <w:p w:rsidR="008A2B54" w:rsidRPr="003879D4" w:rsidRDefault="008A2B54" w:rsidP="00772928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Создание цветников.</w:t>
            </w:r>
          </w:p>
        </w:tc>
        <w:tc>
          <w:tcPr>
            <w:tcW w:w="1673" w:type="dxa"/>
            <w:gridSpan w:val="2"/>
          </w:tcPr>
          <w:p w:rsidR="008A2B54" w:rsidRPr="003879D4" w:rsidRDefault="008A2B54" w:rsidP="00772928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bCs/>
                <w:iCs/>
                <w:spacing w:val="-4"/>
              </w:rPr>
              <w:t xml:space="preserve">СП 1.03.17-2025 </w:t>
            </w:r>
          </w:p>
        </w:tc>
      </w:tr>
      <w:tr w:rsidR="00796A9A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4"/>
        </w:trPr>
        <w:tc>
          <w:tcPr>
            <w:tcW w:w="1814" w:type="dxa"/>
          </w:tcPr>
          <w:p w:rsidR="00796A9A" w:rsidRPr="003879D4" w:rsidRDefault="00796A9A" w:rsidP="00E10DEE">
            <w:pPr>
              <w:spacing w:line="216" w:lineRule="auto"/>
              <w:ind w:right="-57"/>
              <w:rPr>
                <w:bCs/>
                <w:iCs/>
              </w:rPr>
            </w:pPr>
            <w:r w:rsidRPr="003879D4">
              <w:rPr>
                <w:spacing w:val="-6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2" w:type="dxa"/>
            <w:gridSpan w:val="2"/>
          </w:tcPr>
          <w:p w:rsidR="00796A9A" w:rsidRPr="003879D4" w:rsidRDefault="00796A9A" w:rsidP="00E10DEE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1.03.03-2022</w:t>
            </w:r>
          </w:p>
          <w:p w:rsidR="00796A9A" w:rsidRPr="003879D4" w:rsidRDefault="00796A9A" w:rsidP="00E10DEE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1.03.04-2022</w:t>
            </w:r>
          </w:p>
          <w:p w:rsidR="00796A9A" w:rsidRPr="003879D4" w:rsidRDefault="00796A9A" w:rsidP="00E10DEE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796A9A" w:rsidRPr="003879D4" w:rsidRDefault="00796A9A" w:rsidP="00E10DEE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Легкие штукатурные системы утепления.</w:t>
            </w:r>
          </w:p>
          <w:p w:rsidR="00796A9A" w:rsidRPr="003879D4" w:rsidRDefault="00796A9A" w:rsidP="00E10DEE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Тяжелые штукатурные системы утепления.</w:t>
            </w:r>
          </w:p>
          <w:p w:rsidR="00796A9A" w:rsidRPr="003879D4" w:rsidRDefault="00796A9A" w:rsidP="00E10DEE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Вентилируемые системы утепления.</w:t>
            </w:r>
          </w:p>
          <w:p w:rsidR="00796A9A" w:rsidRPr="003879D4" w:rsidRDefault="00796A9A" w:rsidP="00E10DEE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Системы утепления на основе комплексных теплоизоляционных изделий.</w:t>
            </w:r>
          </w:p>
        </w:tc>
        <w:tc>
          <w:tcPr>
            <w:tcW w:w="1701" w:type="dxa"/>
            <w:gridSpan w:val="3"/>
          </w:tcPr>
          <w:p w:rsidR="00796A9A" w:rsidRPr="003879D4" w:rsidRDefault="00796A9A" w:rsidP="00E10DEE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1.03.04-2022</w:t>
            </w:r>
          </w:p>
          <w:p w:rsidR="00796A9A" w:rsidRPr="003879D4" w:rsidRDefault="00796A9A" w:rsidP="00E10DEE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7B761B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11"/>
        </w:trPr>
        <w:tc>
          <w:tcPr>
            <w:tcW w:w="1814" w:type="dxa"/>
          </w:tcPr>
          <w:p w:rsidR="007B761B" w:rsidRPr="003879D4" w:rsidRDefault="007B761B" w:rsidP="007B761B">
            <w:pPr>
              <w:spacing w:line="216" w:lineRule="auto"/>
              <w:ind w:right="-57"/>
              <w:rPr>
                <w:bCs/>
                <w:iCs/>
              </w:rPr>
            </w:pPr>
            <w:r w:rsidRPr="003879D4">
              <w:rPr>
                <w:spacing w:val="-6"/>
              </w:rPr>
              <w:t>Устройство изоляционных покрытий</w:t>
            </w:r>
          </w:p>
        </w:tc>
        <w:tc>
          <w:tcPr>
            <w:tcW w:w="2552" w:type="dxa"/>
            <w:gridSpan w:val="2"/>
          </w:tcPr>
          <w:p w:rsidR="007B761B" w:rsidRPr="003879D4" w:rsidRDefault="007B761B" w:rsidP="007B761B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ТКП 45-5.08-75-2007.</w:t>
            </w:r>
          </w:p>
          <w:p w:rsidR="007B761B" w:rsidRPr="003879D4" w:rsidRDefault="007B761B" w:rsidP="007B761B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СТБ 1846-2008 </w:t>
            </w:r>
          </w:p>
        </w:tc>
        <w:tc>
          <w:tcPr>
            <w:tcW w:w="3572" w:type="dxa"/>
            <w:gridSpan w:val="3"/>
          </w:tcPr>
          <w:p w:rsidR="007B761B" w:rsidRPr="00104B82" w:rsidRDefault="007B761B" w:rsidP="007B761B">
            <w:pPr>
              <w:shd w:val="clear" w:color="auto" w:fill="FFFFFF"/>
              <w:tabs>
                <w:tab w:val="right" w:pos="8647"/>
              </w:tabs>
              <w:spacing w:line="180" w:lineRule="auto"/>
            </w:pPr>
            <w:r w:rsidRPr="00104B82">
              <w:t>Гидроизоляция из рулонных материалов;</w:t>
            </w:r>
          </w:p>
          <w:p w:rsidR="007B761B" w:rsidRPr="00104B82" w:rsidRDefault="007B761B" w:rsidP="007B761B">
            <w:pPr>
              <w:shd w:val="clear" w:color="auto" w:fill="FFFFFF"/>
              <w:tabs>
                <w:tab w:val="right" w:pos="8647"/>
              </w:tabs>
              <w:spacing w:line="180" w:lineRule="auto"/>
            </w:pPr>
            <w:r w:rsidRPr="00104B82">
              <w:t>окрасочная гидроизоляция (битумная, лакокрасочная, полимерная, битумно-полимерная, полимерцементная);</w:t>
            </w:r>
          </w:p>
          <w:p w:rsidR="007B761B" w:rsidRPr="00104B82" w:rsidRDefault="007B761B" w:rsidP="007B761B">
            <w:pPr>
              <w:shd w:val="clear" w:color="auto" w:fill="FFFFFF"/>
              <w:tabs>
                <w:tab w:val="right" w:pos="8647"/>
              </w:tabs>
              <w:spacing w:line="180" w:lineRule="auto"/>
            </w:pPr>
            <w:r w:rsidRPr="00104B82">
              <w:t>гидроизоляция из цементных растворов, горячих асфальтовых смесей и литая гидроизоляция;</w:t>
            </w:r>
          </w:p>
          <w:p w:rsidR="007B761B" w:rsidRPr="007B761B" w:rsidRDefault="007B761B" w:rsidP="007B761B">
            <w:pPr>
              <w:shd w:val="clear" w:color="auto" w:fill="FFFFFF"/>
              <w:tabs>
                <w:tab w:val="right" w:pos="8647"/>
              </w:tabs>
              <w:spacing w:line="180" w:lineRule="auto"/>
            </w:pPr>
            <w:r w:rsidRPr="007B761B">
              <w:t>гидроизоляция из полимерных листовых материалов;</w:t>
            </w:r>
          </w:p>
          <w:p w:rsidR="007B761B" w:rsidRPr="00104B82" w:rsidRDefault="007B761B" w:rsidP="007B761B">
            <w:pPr>
              <w:shd w:val="clear" w:color="auto" w:fill="FFFFFF"/>
              <w:tabs>
                <w:tab w:val="right" w:pos="8647"/>
              </w:tabs>
              <w:spacing w:line="180" w:lineRule="auto"/>
            </w:pPr>
            <w:r w:rsidRPr="00104B82">
              <w:t>гидроизоляция из металлических листов;</w:t>
            </w:r>
          </w:p>
          <w:p w:rsidR="007B761B" w:rsidRPr="00104B82" w:rsidRDefault="007B761B" w:rsidP="007B761B">
            <w:pPr>
              <w:shd w:val="clear" w:color="auto" w:fill="FFFFFF"/>
              <w:tabs>
                <w:tab w:val="right" w:pos="8647"/>
              </w:tabs>
              <w:spacing w:line="180" w:lineRule="auto"/>
            </w:pPr>
            <w:r w:rsidRPr="00104B82">
              <w:t>тепло- и звукоизоляция из плит и сыпучих материалов</w:t>
            </w:r>
          </w:p>
        </w:tc>
        <w:tc>
          <w:tcPr>
            <w:tcW w:w="1701" w:type="dxa"/>
            <w:gridSpan w:val="3"/>
          </w:tcPr>
          <w:p w:rsidR="007B761B" w:rsidRPr="003879D4" w:rsidRDefault="007B761B" w:rsidP="007B761B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СТБ 1846-2008.</w:t>
            </w:r>
          </w:p>
        </w:tc>
      </w:tr>
      <w:tr w:rsidR="008155A5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Отделочные работы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1.03.07-2023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Штукатурные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Облицовочные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Малярные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Обойные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Стекольные работы.</w:t>
            </w:r>
          </w:p>
        </w:tc>
        <w:tc>
          <w:tcPr>
            <w:tcW w:w="1701" w:type="dxa"/>
            <w:gridSpan w:val="3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7C4B9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4"/>
        </w:trPr>
        <w:tc>
          <w:tcPr>
            <w:tcW w:w="1814" w:type="dxa"/>
            <w:vMerge w:val="restart"/>
          </w:tcPr>
          <w:p w:rsidR="008155A5" w:rsidRPr="007C4B9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7C4B94">
              <w:rPr>
                <w:bCs/>
                <w:iCs/>
              </w:rPr>
              <w:t>Заполнение оконных и дверных проемов</w:t>
            </w:r>
          </w:p>
        </w:tc>
        <w:tc>
          <w:tcPr>
            <w:tcW w:w="2552" w:type="dxa"/>
            <w:gridSpan w:val="2"/>
          </w:tcPr>
          <w:p w:rsidR="008155A5" w:rsidRPr="007C4B9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7C4B94">
              <w:rPr>
                <w:bCs/>
                <w:iCs/>
                <w:spacing w:val="-4"/>
              </w:rPr>
              <w:t>СП 3.02.08-2024</w:t>
            </w:r>
          </w:p>
          <w:p w:rsidR="008155A5" w:rsidRPr="007C4B9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7C4B94">
              <w:rPr>
                <w:bCs/>
                <w:iCs/>
                <w:spacing w:val="-4"/>
              </w:rPr>
              <w:t xml:space="preserve">СП 1.03.15-2024 </w:t>
            </w:r>
          </w:p>
        </w:tc>
        <w:tc>
          <w:tcPr>
            <w:tcW w:w="3572" w:type="dxa"/>
            <w:gridSpan w:val="3"/>
          </w:tcPr>
          <w:p w:rsidR="008155A5" w:rsidRPr="007C4B9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7C4B94">
              <w:rPr>
                <w:bCs/>
                <w:iCs/>
              </w:rPr>
              <w:t>Заполнение оконных и дверных проемов, витрин и витражей.</w:t>
            </w:r>
          </w:p>
          <w:p w:rsidR="008155A5" w:rsidRPr="007C4B9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7C4B94">
              <w:rPr>
                <w:bCs/>
                <w:iCs/>
              </w:rPr>
              <w:t>Встраиваемые элементы остекления балконов и лоджий.</w:t>
            </w:r>
          </w:p>
          <w:p w:rsidR="008155A5" w:rsidRPr="007C4B9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7C4B94">
              <w:rPr>
                <w:bCs/>
                <w:iCs/>
              </w:rPr>
              <w:t>Элементы остекления балконов и лоджий на относе.</w:t>
            </w:r>
          </w:p>
        </w:tc>
        <w:tc>
          <w:tcPr>
            <w:tcW w:w="1701" w:type="dxa"/>
            <w:gridSpan w:val="3"/>
          </w:tcPr>
          <w:p w:rsidR="008155A5" w:rsidRPr="007C4B9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7C4B94">
              <w:rPr>
                <w:spacing w:val="-6"/>
              </w:rPr>
              <w:t xml:space="preserve">СП 1.03.15-2024 </w:t>
            </w:r>
          </w:p>
          <w:p w:rsidR="008155A5" w:rsidRPr="007C4B9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37"/>
        </w:trPr>
        <w:tc>
          <w:tcPr>
            <w:tcW w:w="1814" w:type="dxa"/>
            <w:vMerge/>
          </w:tcPr>
          <w:p w:rsidR="008155A5" w:rsidRPr="007C4B9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7C4B9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7C4B94">
              <w:rPr>
                <w:bCs/>
                <w:iCs/>
                <w:spacing w:val="-4"/>
              </w:rPr>
              <w:t>СП 3.02.08-2024</w:t>
            </w:r>
          </w:p>
          <w:p w:rsidR="008155A5" w:rsidRPr="007C4B9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7C4B94">
              <w:rPr>
                <w:bCs/>
                <w:iCs/>
                <w:spacing w:val="-4"/>
              </w:rPr>
              <w:t>СП 1.03.01-2019</w:t>
            </w:r>
          </w:p>
          <w:p w:rsidR="008155A5" w:rsidRPr="007C4B94" w:rsidRDefault="008155A5" w:rsidP="002571E2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7C4B94">
              <w:rPr>
                <w:bCs/>
                <w:iCs/>
                <w:spacing w:val="-4"/>
              </w:rPr>
              <w:t>СП 1.03.07-2023</w:t>
            </w:r>
          </w:p>
        </w:tc>
        <w:tc>
          <w:tcPr>
            <w:tcW w:w="3572" w:type="dxa"/>
            <w:gridSpan w:val="3"/>
          </w:tcPr>
          <w:p w:rsidR="008155A5" w:rsidRPr="007C4B9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7C4B94">
              <w:rPr>
                <w:bCs/>
                <w:iCs/>
              </w:rPr>
              <w:t>Отделка откосов.</w:t>
            </w:r>
          </w:p>
        </w:tc>
        <w:tc>
          <w:tcPr>
            <w:tcW w:w="1701" w:type="dxa"/>
            <w:gridSpan w:val="3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7C4B9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796A9A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02"/>
        </w:trPr>
        <w:tc>
          <w:tcPr>
            <w:tcW w:w="1814" w:type="dxa"/>
          </w:tcPr>
          <w:p w:rsidR="00796A9A" w:rsidRPr="003879D4" w:rsidRDefault="00796A9A" w:rsidP="00E10DEE">
            <w:pPr>
              <w:spacing w:line="204" w:lineRule="auto"/>
              <w:ind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2" w:type="dxa"/>
            <w:gridSpan w:val="2"/>
          </w:tcPr>
          <w:p w:rsidR="00796A9A" w:rsidRPr="003879D4" w:rsidRDefault="00796A9A" w:rsidP="00E10DEE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3.02.10-2025</w:t>
            </w:r>
          </w:p>
          <w:p w:rsidR="00796A9A" w:rsidRPr="003879D4" w:rsidRDefault="00796A9A" w:rsidP="00E10DEE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796A9A" w:rsidRPr="003879D4" w:rsidRDefault="00796A9A" w:rsidP="00E10DEE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Сооружение земляного полотна.</w:t>
            </w:r>
          </w:p>
          <w:p w:rsidR="00796A9A" w:rsidRPr="003879D4" w:rsidRDefault="00796A9A" w:rsidP="00E10DEE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Устройство слоев основания.</w:t>
            </w:r>
          </w:p>
          <w:p w:rsidR="00796A9A" w:rsidRPr="003879D4" w:rsidRDefault="00796A9A" w:rsidP="00E10DEE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Установка бортового камня.</w:t>
            </w:r>
          </w:p>
          <w:p w:rsidR="00796A9A" w:rsidRPr="003879D4" w:rsidRDefault="00796A9A" w:rsidP="00E10DEE">
            <w:pPr>
              <w:widowControl w:val="0"/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Укладка плит.</w:t>
            </w:r>
          </w:p>
        </w:tc>
        <w:tc>
          <w:tcPr>
            <w:tcW w:w="1701" w:type="dxa"/>
            <w:gridSpan w:val="3"/>
          </w:tcPr>
          <w:p w:rsidR="00796A9A" w:rsidRPr="003879D4" w:rsidRDefault="00796A9A" w:rsidP="00E10DEE">
            <w:pPr>
              <w:spacing w:line="192" w:lineRule="auto"/>
              <w:ind w:left="-57" w:right="-57"/>
              <w:rPr>
                <w:spacing w:val="-6"/>
              </w:rPr>
            </w:pPr>
            <w:r w:rsidRPr="003879D4">
              <w:rPr>
                <w:bCs/>
                <w:iCs/>
                <w:spacing w:val="-4"/>
              </w:rPr>
              <w:t xml:space="preserve">СП 1.03.17-2025 </w:t>
            </w:r>
          </w:p>
        </w:tc>
      </w:tr>
      <w:tr w:rsidR="007C4B94" w:rsidRPr="003879D4" w:rsidTr="009D54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620"/>
        </w:trPr>
        <w:tc>
          <w:tcPr>
            <w:tcW w:w="1814" w:type="dxa"/>
          </w:tcPr>
          <w:p w:rsidR="007C4B94" w:rsidRPr="003879D4" w:rsidRDefault="007C4B94" w:rsidP="007C4B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Устройство полов</w:t>
            </w:r>
          </w:p>
        </w:tc>
        <w:tc>
          <w:tcPr>
            <w:tcW w:w="2552" w:type="dxa"/>
            <w:gridSpan w:val="2"/>
          </w:tcPr>
          <w:p w:rsidR="007C4B94" w:rsidRPr="003879D4" w:rsidRDefault="007C4B94" w:rsidP="007C4B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7C4B94" w:rsidRPr="003879D4" w:rsidRDefault="007C4B94" w:rsidP="007C4B94">
            <w:pPr>
              <w:spacing w:line="216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1.03.06-2023</w:t>
            </w:r>
          </w:p>
          <w:p w:rsidR="007C4B94" w:rsidRPr="003879D4" w:rsidRDefault="007C4B94" w:rsidP="007C4B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7C4B94" w:rsidRPr="003879D4" w:rsidRDefault="007C4B94" w:rsidP="007C4B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стяжки.</w:t>
            </w:r>
          </w:p>
          <w:p w:rsidR="007C4B94" w:rsidRPr="003879D4" w:rsidRDefault="007C4B94" w:rsidP="007C4B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гидроизоляции пола.</w:t>
            </w:r>
          </w:p>
          <w:p w:rsidR="007C4B94" w:rsidRPr="003879D4" w:rsidRDefault="007C4B94" w:rsidP="007C4B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тепло- и звукоизоляции.</w:t>
            </w:r>
          </w:p>
          <w:p w:rsidR="007C4B94" w:rsidRPr="003879D4" w:rsidRDefault="007C4B94" w:rsidP="007C4B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3879D4">
              <w:rPr>
                <w:spacing w:val="-6"/>
              </w:rPr>
              <w:t>поливинилацетатно</w:t>
            </w:r>
            <w:proofErr w:type="spellEnd"/>
            <w:r w:rsidRPr="003879D4">
              <w:rPr>
                <w:spacing w:val="-6"/>
              </w:rPr>
              <w:t xml:space="preserve">-бетонных, </w:t>
            </w:r>
            <w:proofErr w:type="spellStart"/>
            <w:r w:rsidRPr="003879D4">
              <w:rPr>
                <w:spacing w:val="-6"/>
              </w:rPr>
              <w:t>латексно</w:t>
            </w:r>
            <w:proofErr w:type="spellEnd"/>
            <w:r w:rsidRPr="003879D4">
              <w:rPr>
                <w:spacing w:val="-6"/>
              </w:rPr>
              <w:t>-цементно-бетонных и ксилолитовых.</w:t>
            </w:r>
          </w:p>
          <w:p w:rsidR="007C4B94" w:rsidRPr="003879D4" w:rsidRDefault="007C4B94" w:rsidP="007C4B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7C4B94" w:rsidRPr="003879D4" w:rsidRDefault="007C4B94" w:rsidP="007C4B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7C4B94" w:rsidRPr="003879D4" w:rsidRDefault="007C4B94" w:rsidP="007C4B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из плиточных материалов.</w:t>
            </w:r>
          </w:p>
          <w:p w:rsidR="007C4B94" w:rsidRPr="003879D4" w:rsidRDefault="007C4B94" w:rsidP="007C4B94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3879D4">
              <w:rPr>
                <w:spacing w:val="-6"/>
              </w:rPr>
              <w:t>самонивелирующихся</w:t>
            </w:r>
            <w:proofErr w:type="spellEnd"/>
            <w:r w:rsidRPr="003879D4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701" w:type="dxa"/>
            <w:gridSpan w:val="3"/>
          </w:tcPr>
          <w:p w:rsidR="007C4B94" w:rsidRPr="003879D4" w:rsidRDefault="007C4B94" w:rsidP="007C4B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1.03.06-2023</w:t>
            </w:r>
          </w:p>
        </w:tc>
      </w:tr>
      <w:tr w:rsidR="007C4B94" w:rsidRPr="003879D4" w:rsidTr="009D54E1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94" w:rsidRPr="003879D4" w:rsidRDefault="007C4B94" w:rsidP="007C4B94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3879D4">
              <w:rPr>
                <w:rFonts w:eastAsia="Calibri"/>
                <w:spacing w:val="-6"/>
                <w:lang w:eastAsia="en-US"/>
              </w:rPr>
              <w:t>цементобетона</w:t>
            </w:r>
            <w:proofErr w:type="spellEnd"/>
            <w:r w:rsidRPr="003879D4">
              <w:rPr>
                <w:rFonts w:eastAsia="Calibri"/>
                <w:spacing w:val="-6"/>
                <w:lang w:eastAsia="en-US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94" w:rsidRPr="003879D4" w:rsidRDefault="007C4B94" w:rsidP="007C4B94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3.02.10-2025</w:t>
            </w:r>
          </w:p>
          <w:p w:rsidR="007C4B94" w:rsidRPr="003879D4" w:rsidRDefault="007C4B94" w:rsidP="007C4B94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1.03.17-2025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94" w:rsidRPr="003879D4" w:rsidRDefault="007C4B94" w:rsidP="007C4B94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Сооружение земляного полотна.</w:t>
            </w:r>
          </w:p>
          <w:p w:rsidR="007C4B94" w:rsidRPr="003879D4" w:rsidRDefault="007C4B94" w:rsidP="007C4B94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Устройство слоев основания.</w:t>
            </w:r>
          </w:p>
          <w:p w:rsidR="007C4B94" w:rsidRPr="003879D4" w:rsidRDefault="007C4B94" w:rsidP="007C4B94">
            <w:pPr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B94" w:rsidRPr="003879D4" w:rsidRDefault="007C4B94" w:rsidP="007C4B94">
            <w:pPr>
              <w:spacing w:after="160" w:line="216" w:lineRule="auto"/>
              <w:ind w:left="-57" w:right="-57"/>
              <w:contextualSpacing/>
              <w:rPr>
                <w:rFonts w:eastAsia="Calibri"/>
                <w:spacing w:val="-6"/>
                <w:lang w:eastAsia="en-US"/>
              </w:rPr>
            </w:pPr>
            <w:r w:rsidRPr="003879D4">
              <w:rPr>
                <w:rFonts w:eastAsia="Calibri"/>
                <w:spacing w:val="-6"/>
                <w:lang w:eastAsia="en-US"/>
              </w:rPr>
              <w:t>СП 1.03.17-2025</w:t>
            </w:r>
          </w:p>
        </w:tc>
      </w:tr>
      <w:tr w:rsidR="009D54E1" w:rsidRPr="006570C8" w:rsidTr="009D54E1">
        <w:trPr>
          <w:cantSplit/>
          <w:trHeight w:val="20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14"/>
                <w:sz w:val="19"/>
                <w:szCs w:val="19"/>
              </w:rPr>
            </w:pPr>
            <w:r w:rsidRPr="006570C8">
              <w:rPr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электропроводка;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кабельные линии;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воздушные линии электропередачи;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распределительные устройства и подстанции; электросиловые установки; 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электрическое освещение;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заземляющие устройства;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9D54E1" w:rsidRPr="006570C8" w:rsidTr="009D54E1">
        <w:trPr>
          <w:cantSplit/>
          <w:trHeight w:val="68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4.02.04-2023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4.02.02-2019</w:t>
            </w:r>
          </w:p>
          <w:p w:rsidR="009D54E1" w:rsidRPr="006570C8" w:rsidRDefault="009D54E1" w:rsidP="00EA11E1">
            <w:pPr>
              <w:spacing w:line="192" w:lineRule="auto"/>
              <w:ind w:left="-108" w:right="-57"/>
              <w:contextualSpacing/>
              <w:rPr>
                <w:bCs/>
                <w:iCs/>
                <w:sz w:val="19"/>
                <w:szCs w:val="19"/>
              </w:rPr>
            </w:pPr>
            <w:r w:rsidRPr="006570C8">
              <w:rPr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4.02.09-2024</w:t>
            </w:r>
          </w:p>
        </w:tc>
      </w:tr>
      <w:tr w:rsidR="009D54E1" w:rsidRPr="006570C8" w:rsidTr="009D54E1">
        <w:trPr>
          <w:cantSplit/>
          <w:trHeight w:val="204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9D54E1" w:rsidRPr="006570C8" w:rsidTr="009D54E1">
        <w:trPr>
          <w:cantSplit/>
          <w:trHeight w:val="204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4E1" w:rsidRPr="006570C8" w:rsidRDefault="009D54E1" w:rsidP="00EA11E1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9D54E1" w:rsidRPr="006570C8" w:rsidTr="009D54E1">
        <w:trPr>
          <w:cantSplit/>
          <w:trHeight w:val="204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4E1" w:rsidRPr="006570C8" w:rsidRDefault="009D54E1" w:rsidP="00EA11E1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4.02.08-2024 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9D54E1" w:rsidRPr="006570C8" w:rsidTr="009D54E1">
        <w:trPr>
          <w:cantSplit/>
          <w:trHeight w:val="204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4E1" w:rsidRPr="006570C8" w:rsidRDefault="009D54E1" w:rsidP="00EA11E1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9D54E1" w:rsidRPr="006570C8" w:rsidTr="009D54E1">
        <w:trPr>
          <w:cantSplit/>
          <w:trHeight w:val="600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4E1" w:rsidRPr="006570C8" w:rsidRDefault="009D54E1" w:rsidP="00EA11E1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1.03.02-2020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2020-2009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1999-2009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9D54E1" w:rsidRPr="006570C8" w:rsidTr="009D54E1">
        <w:trPr>
          <w:cantSplit/>
          <w:trHeight w:val="1153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Сеть стационарной электросвязи.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Система кабельного телевидения.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домофонной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связи.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Локальная сеть передачи данных.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9D54E1" w:rsidRPr="006570C8" w:rsidTr="009D54E1">
        <w:trPr>
          <w:cantSplit/>
          <w:trHeight w:val="204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4.01.06-2024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9D54E1" w:rsidRPr="006570C8" w:rsidTr="009D54E1">
        <w:trPr>
          <w:cantSplit/>
          <w:trHeight w:val="204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4E1" w:rsidRPr="006570C8" w:rsidRDefault="009D54E1" w:rsidP="00EA11E1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4.02.01-2020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СП 4.02.10-2025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СП 4.02.10-2025</w:t>
            </w:r>
          </w:p>
        </w:tc>
      </w:tr>
      <w:tr w:rsidR="009D54E1" w:rsidRPr="006570C8" w:rsidTr="009D54E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3F7EFD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ГОСТ 26433.0-85</w:t>
            </w:r>
          </w:p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9D54E1" w:rsidRPr="006570C8" w:rsidTr="009D54E1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справочно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E1" w:rsidRPr="006570C8" w:rsidRDefault="009D54E1" w:rsidP="00EA11E1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</w:tbl>
    <w:p w:rsidR="00B976DE" w:rsidRDefault="00B976DE" w:rsidP="003879D4"/>
    <w:sectPr w:rsidR="00B976DE" w:rsidSect="00D034A1">
      <w:headerReference w:type="default" r:id="rId8"/>
      <w:footerReference w:type="default" r:id="rId9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9DE" w:rsidRDefault="00FC39DE">
      <w:r>
        <w:separator/>
      </w:r>
    </w:p>
  </w:endnote>
  <w:endnote w:type="continuationSeparator" w:id="0">
    <w:p w:rsidR="00FC39DE" w:rsidRDefault="00FC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4E1A45" w:rsidTr="006D6441">
      <w:trPr>
        <w:cantSplit/>
        <w:trHeight w:val="411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B976DE">
      <w:trPr>
        <w:cantSplit/>
        <w:trHeight w:val="368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9DE" w:rsidRDefault="00FC39DE">
      <w:r>
        <w:separator/>
      </w:r>
    </w:p>
  </w:footnote>
  <w:footnote w:type="continuationSeparator" w:id="0">
    <w:p w:rsidR="00FC39DE" w:rsidRDefault="00FC3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277814" w:rsidTr="00224841">
      <w:trPr>
        <w:trHeight w:val="282"/>
      </w:trPr>
      <w:tc>
        <w:tcPr>
          <w:tcW w:w="2280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9D54E1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Приложение </w:t>
          </w:r>
          <w:r w:rsidR="009D54E1">
            <w:t>№1 от 22.06.2026</w:t>
          </w:r>
        </w:p>
        <w:p w:rsidR="00270473" w:rsidRDefault="00277814" w:rsidP="00277814">
          <w:pPr>
            <w:pStyle w:val="a3"/>
            <w:tabs>
              <w:tab w:val="left" w:pos="4962"/>
            </w:tabs>
            <w:ind w:left="-108"/>
          </w:pPr>
          <w:r w:rsidRPr="006E1A27">
            <w:t xml:space="preserve">к свидетельству о технической </w:t>
          </w:r>
          <w:r w:rsidR="00270473">
            <w:t xml:space="preserve">  </w:t>
          </w:r>
        </w:p>
        <w:p w:rsidR="00277814" w:rsidRPr="006E1A27" w:rsidRDefault="00270473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>
            <w:t>компетентности</w:t>
          </w:r>
          <w:r w:rsidR="00277814" w:rsidRPr="006E1A27">
            <w:t xml:space="preserve">   </w:t>
          </w:r>
          <w:r w:rsidRPr="006E1A27">
            <w:t>системы производственного контроля</w:t>
          </w:r>
        </w:p>
      </w:tc>
    </w:tr>
    <w:tr w:rsidR="00277814" w:rsidTr="00224841">
      <w:trPr>
        <w:trHeight w:val="200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277814" w:rsidRPr="006E1A27" w:rsidRDefault="00270473" w:rsidP="00277814">
          <w:pPr>
            <w:autoSpaceDE w:val="0"/>
            <w:autoSpaceDN w:val="0"/>
            <w:adjustRightInd w:val="0"/>
          </w:pPr>
          <w:r w:rsidRPr="006E1A27">
            <w:t>№ 373729895000.</w:t>
          </w:r>
          <w:r w:rsidR="002E7B4D" w:rsidRPr="002E7B4D">
            <w:t>7307</w:t>
          </w:r>
          <w:r w:rsidR="00DB5BFB">
            <w:t>-202</w:t>
          </w:r>
          <w:r w:rsidR="009D54E1">
            <w:t>6</w:t>
          </w:r>
        </w:p>
      </w:tc>
    </w:tr>
    <w:tr w:rsidR="00277814" w:rsidTr="00224841">
      <w:trPr>
        <w:trHeight w:val="197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="00270473" w:rsidRPr="009110F9">
            <w:t xml:space="preserve">всего листов </w:t>
          </w:r>
          <w:r w:rsidR="00270473" w:rsidRPr="009110F9">
            <w:rPr>
              <w:rStyle w:val="aa"/>
            </w:rPr>
            <w:fldChar w:fldCharType="begin"/>
          </w:r>
          <w:r w:rsidR="00270473" w:rsidRPr="009110F9">
            <w:rPr>
              <w:rStyle w:val="aa"/>
            </w:rPr>
            <w:instrText xml:space="preserve"> NUMPAGES </w:instrText>
          </w:r>
          <w:r w:rsidR="00270473" w:rsidRPr="009110F9">
            <w:rPr>
              <w:rStyle w:val="aa"/>
            </w:rPr>
            <w:fldChar w:fldCharType="separate"/>
          </w:r>
          <w:r w:rsidR="00270473">
            <w:rPr>
              <w:rStyle w:val="aa"/>
            </w:rPr>
            <w:t>6</w:t>
          </w:r>
          <w:r w:rsidR="00270473" w:rsidRPr="009110F9">
            <w:rPr>
              <w:rStyle w:val="aa"/>
            </w:rPr>
            <w:fldChar w:fldCharType="end"/>
          </w:r>
          <w:r w:rsidR="00270473" w:rsidRPr="009110F9">
            <w:rPr>
              <w:rStyle w:val="aa"/>
            </w:rPr>
            <w:t>,</w:t>
          </w:r>
          <w:r w:rsidR="00270473" w:rsidRPr="009110F9">
            <w:t xml:space="preserve"> лист № </w:t>
          </w:r>
          <w:r w:rsidR="00270473" w:rsidRPr="009110F9">
            <w:fldChar w:fldCharType="begin"/>
          </w:r>
          <w:r w:rsidR="00270473" w:rsidRPr="009110F9">
            <w:instrText xml:space="preserve"> PAGE </w:instrText>
          </w:r>
          <w:r w:rsidR="00270473" w:rsidRPr="009110F9">
            <w:fldChar w:fldCharType="separate"/>
          </w:r>
          <w:r w:rsidR="00270473">
            <w:t>1</w:t>
          </w:r>
          <w:r w:rsidR="00270473" w:rsidRPr="009110F9">
            <w:fldChar w:fldCharType="end"/>
          </w:r>
        </w:p>
      </w:tc>
    </w:tr>
    <w:tr w:rsidR="00277814" w:rsidTr="00224841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FE080E">
      <w:trPr>
        <w:trHeight w:val="915"/>
      </w:trPr>
      <w:tc>
        <w:tcPr>
          <w:tcW w:w="5000" w:type="pct"/>
          <w:gridSpan w:val="4"/>
          <w:vAlign w:val="bottom"/>
        </w:tcPr>
        <w:p w:rsidR="00DB5BFB" w:rsidRDefault="004E1314" w:rsidP="00277814">
          <w:pPr>
            <w:pStyle w:val="a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Общество с ограниченной ответственностью </w:t>
          </w:r>
        </w:p>
        <w:p w:rsidR="00277814" w:rsidRPr="008675AD" w:rsidRDefault="00277814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  <w:r w:rsidRPr="008675AD">
            <w:rPr>
              <w:b/>
              <w:sz w:val="24"/>
              <w:szCs w:val="24"/>
            </w:rPr>
            <w:t>«</w:t>
          </w:r>
          <w:proofErr w:type="spellStart"/>
          <w:r w:rsidR="009D54E1">
            <w:rPr>
              <w:b/>
              <w:sz w:val="24"/>
              <w:szCs w:val="24"/>
            </w:rPr>
            <w:t>МаДиТаСтрой</w:t>
          </w:r>
          <w:proofErr w:type="spellEnd"/>
          <w:r w:rsidRPr="008675AD">
            <w:rPr>
              <w:b/>
              <w:sz w:val="24"/>
              <w:szCs w:val="24"/>
            </w:rPr>
            <w:t>»</w:t>
          </w:r>
        </w:p>
        <w:p w:rsidR="00277814" w:rsidRPr="008675AD" w:rsidRDefault="00277814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8675AD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определяемых параметров</w:t>
          </w:r>
        </w:p>
      </w:tc>
      <w:tc>
        <w:tcPr>
          <w:tcW w:w="882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80F7B"/>
    <w:multiLevelType w:val="hybridMultilevel"/>
    <w:tmpl w:val="4B86B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73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51DF6"/>
    <w:rsid w:val="00163520"/>
    <w:rsid w:val="00166193"/>
    <w:rsid w:val="00173927"/>
    <w:rsid w:val="00186975"/>
    <w:rsid w:val="00187581"/>
    <w:rsid w:val="00187D3C"/>
    <w:rsid w:val="00196830"/>
    <w:rsid w:val="0019773E"/>
    <w:rsid w:val="001A1CE4"/>
    <w:rsid w:val="001A492C"/>
    <w:rsid w:val="001A6530"/>
    <w:rsid w:val="001A7EBE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571E2"/>
    <w:rsid w:val="00261C63"/>
    <w:rsid w:val="0026786A"/>
    <w:rsid w:val="00270473"/>
    <w:rsid w:val="00277814"/>
    <w:rsid w:val="0028052D"/>
    <w:rsid w:val="002A06CF"/>
    <w:rsid w:val="002A096B"/>
    <w:rsid w:val="002A0AA6"/>
    <w:rsid w:val="002A3B1A"/>
    <w:rsid w:val="002A4FA8"/>
    <w:rsid w:val="002B4CF7"/>
    <w:rsid w:val="002B5B18"/>
    <w:rsid w:val="002C18A5"/>
    <w:rsid w:val="002C1B2C"/>
    <w:rsid w:val="002D0808"/>
    <w:rsid w:val="002E1B13"/>
    <w:rsid w:val="002E32DB"/>
    <w:rsid w:val="002E7288"/>
    <w:rsid w:val="002E7B4D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60B8A"/>
    <w:rsid w:val="0037557D"/>
    <w:rsid w:val="003879D4"/>
    <w:rsid w:val="00393AA0"/>
    <w:rsid w:val="003B3E55"/>
    <w:rsid w:val="003B49D4"/>
    <w:rsid w:val="003B6043"/>
    <w:rsid w:val="003B6D65"/>
    <w:rsid w:val="003C15C7"/>
    <w:rsid w:val="003D235B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C3AD1"/>
    <w:rsid w:val="004E03F9"/>
    <w:rsid w:val="004E1314"/>
    <w:rsid w:val="004E1A45"/>
    <w:rsid w:val="004F2A73"/>
    <w:rsid w:val="004F437B"/>
    <w:rsid w:val="004F4819"/>
    <w:rsid w:val="0050538B"/>
    <w:rsid w:val="00510459"/>
    <w:rsid w:val="00523791"/>
    <w:rsid w:val="00533252"/>
    <w:rsid w:val="00537671"/>
    <w:rsid w:val="00545612"/>
    <w:rsid w:val="00545737"/>
    <w:rsid w:val="00547D62"/>
    <w:rsid w:val="0056261A"/>
    <w:rsid w:val="00562733"/>
    <w:rsid w:val="00563C3A"/>
    <w:rsid w:val="005738B2"/>
    <w:rsid w:val="005873EF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00BE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C2FDA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ECA"/>
    <w:rsid w:val="007866F5"/>
    <w:rsid w:val="00796872"/>
    <w:rsid w:val="00796A9A"/>
    <w:rsid w:val="00796F6F"/>
    <w:rsid w:val="007B2F8F"/>
    <w:rsid w:val="007B761B"/>
    <w:rsid w:val="007C244E"/>
    <w:rsid w:val="007C4B94"/>
    <w:rsid w:val="007D3A18"/>
    <w:rsid w:val="007D3C3E"/>
    <w:rsid w:val="007D43E4"/>
    <w:rsid w:val="007D4B72"/>
    <w:rsid w:val="007F1357"/>
    <w:rsid w:val="007F2DEE"/>
    <w:rsid w:val="007F4E40"/>
    <w:rsid w:val="00807448"/>
    <w:rsid w:val="008155A5"/>
    <w:rsid w:val="00820C11"/>
    <w:rsid w:val="008277F1"/>
    <w:rsid w:val="008444B4"/>
    <w:rsid w:val="0084722E"/>
    <w:rsid w:val="00855CC0"/>
    <w:rsid w:val="0086122D"/>
    <w:rsid w:val="008675AD"/>
    <w:rsid w:val="00877726"/>
    <w:rsid w:val="008819B7"/>
    <w:rsid w:val="008875DC"/>
    <w:rsid w:val="00891999"/>
    <w:rsid w:val="008A2B54"/>
    <w:rsid w:val="008A4E30"/>
    <w:rsid w:val="008A5DAA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02270"/>
    <w:rsid w:val="009035EF"/>
    <w:rsid w:val="009110F9"/>
    <w:rsid w:val="00911688"/>
    <w:rsid w:val="009165F7"/>
    <w:rsid w:val="009314C8"/>
    <w:rsid w:val="00932F1C"/>
    <w:rsid w:val="00935EDD"/>
    <w:rsid w:val="00945C82"/>
    <w:rsid w:val="00955FA2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54E1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1BBC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D61CD"/>
    <w:rsid w:val="00AE4A2A"/>
    <w:rsid w:val="00AF6FBE"/>
    <w:rsid w:val="00B05E92"/>
    <w:rsid w:val="00B10544"/>
    <w:rsid w:val="00B11951"/>
    <w:rsid w:val="00B24891"/>
    <w:rsid w:val="00B252E8"/>
    <w:rsid w:val="00B27C58"/>
    <w:rsid w:val="00B31378"/>
    <w:rsid w:val="00B317B5"/>
    <w:rsid w:val="00B3783E"/>
    <w:rsid w:val="00B4148B"/>
    <w:rsid w:val="00B4381D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4A60"/>
    <w:rsid w:val="00BC3334"/>
    <w:rsid w:val="00BD60B9"/>
    <w:rsid w:val="00BE6E38"/>
    <w:rsid w:val="00C01421"/>
    <w:rsid w:val="00C22595"/>
    <w:rsid w:val="00C22BE8"/>
    <w:rsid w:val="00C23835"/>
    <w:rsid w:val="00C3138B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C3449"/>
    <w:rsid w:val="00CD4256"/>
    <w:rsid w:val="00CD4A91"/>
    <w:rsid w:val="00CE5EF5"/>
    <w:rsid w:val="00CE6846"/>
    <w:rsid w:val="00CF0BB2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1E01"/>
    <w:rsid w:val="00DA4992"/>
    <w:rsid w:val="00DA50A7"/>
    <w:rsid w:val="00DB5BFB"/>
    <w:rsid w:val="00DC1755"/>
    <w:rsid w:val="00DC2A2D"/>
    <w:rsid w:val="00DC3C70"/>
    <w:rsid w:val="00DC6746"/>
    <w:rsid w:val="00E04418"/>
    <w:rsid w:val="00E1070B"/>
    <w:rsid w:val="00E10805"/>
    <w:rsid w:val="00E15BC9"/>
    <w:rsid w:val="00E40D41"/>
    <w:rsid w:val="00E41DF4"/>
    <w:rsid w:val="00E44400"/>
    <w:rsid w:val="00E6398F"/>
    <w:rsid w:val="00E72E99"/>
    <w:rsid w:val="00E74C75"/>
    <w:rsid w:val="00E75102"/>
    <w:rsid w:val="00E77360"/>
    <w:rsid w:val="00E803A8"/>
    <w:rsid w:val="00E85DFB"/>
    <w:rsid w:val="00E87FC8"/>
    <w:rsid w:val="00E90737"/>
    <w:rsid w:val="00E92ED0"/>
    <w:rsid w:val="00E9328B"/>
    <w:rsid w:val="00E97402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237AD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97D7F"/>
    <w:rsid w:val="00FA11E1"/>
    <w:rsid w:val="00FC39DE"/>
    <w:rsid w:val="00FE080E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6D48A0"/>
  <w15:docId w15:val="{670F1FB0-E806-4C19-8AF2-BB0E3ED7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styleId="ad">
    <w:name w:val="Hyperlink"/>
    <w:rsid w:val="007B76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D6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219D0D-F8D9-4FDF-A631-1A33640A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5</TotalTime>
  <Pages>1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Zaharova</cp:lastModifiedBy>
  <cp:revision>4</cp:revision>
  <cp:lastPrinted>2026-02-13T10:52:00Z</cp:lastPrinted>
  <dcterms:created xsi:type="dcterms:W3CDTF">2026-06-18T13:28:00Z</dcterms:created>
  <dcterms:modified xsi:type="dcterms:W3CDTF">2026-06-22T13:37:00Z</dcterms:modified>
</cp:coreProperties>
</file>