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AB6003" w:rsidRPr="002C7A01" w:rsidTr="00E15E7F">
        <w:trPr>
          <w:trHeight w:val="70"/>
        </w:trPr>
        <w:tc>
          <w:tcPr>
            <w:tcW w:w="2341" w:type="dxa"/>
          </w:tcPr>
          <w:p w:rsidR="00AB6003" w:rsidRPr="002C7A01" w:rsidRDefault="00AB6003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2C7A01">
              <w:rPr>
                <w:b/>
                <w:sz w:val="20"/>
                <w:szCs w:val="20"/>
              </w:rPr>
              <w:t>Монтаж автоматических установок пожаротушения</w:t>
            </w:r>
          </w:p>
        </w:tc>
        <w:tc>
          <w:tcPr>
            <w:tcW w:w="1980" w:type="dxa"/>
          </w:tcPr>
          <w:p w:rsidR="00AB6003" w:rsidRPr="002C7A01" w:rsidRDefault="00AB6003" w:rsidP="0051190C">
            <w:pPr>
              <w:suppressAutoHyphens/>
              <w:spacing w:line="120" w:lineRule="atLeast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C7A01">
              <w:rPr>
                <w:bCs/>
                <w:sz w:val="18"/>
                <w:szCs w:val="18"/>
              </w:rPr>
              <w:t>ТКП 364-2011</w:t>
            </w:r>
          </w:p>
        </w:tc>
        <w:tc>
          <w:tcPr>
            <w:tcW w:w="3420" w:type="dxa"/>
          </w:tcPr>
          <w:p w:rsidR="00AB6003" w:rsidRPr="002C7A01" w:rsidRDefault="00AB6003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2C7A01">
              <w:rPr>
                <w:sz w:val="17"/>
                <w:szCs w:val="17"/>
              </w:rPr>
              <w:t>Монтаж, испытание трубопроводов</w:t>
            </w:r>
          </w:p>
          <w:p w:rsidR="00AB6003" w:rsidRPr="002C7A01" w:rsidRDefault="00AB6003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2C7A01">
              <w:rPr>
                <w:sz w:val="17"/>
                <w:szCs w:val="17"/>
              </w:rPr>
              <w:t>Монтаж оросителей и выпускных наса</w:t>
            </w:r>
            <w:r w:rsidRPr="002C7A01">
              <w:rPr>
                <w:sz w:val="17"/>
                <w:szCs w:val="17"/>
              </w:rPr>
              <w:t>д</w:t>
            </w:r>
            <w:r w:rsidRPr="002C7A01">
              <w:rPr>
                <w:sz w:val="17"/>
                <w:szCs w:val="17"/>
              </w:rPr>
              <w:t>ков</w:t>
            </w:r>
          </w:p>
          <w:p w:rsidR="00AB6003" w:rsidRPr="002C7A01" w:rsidRDefault="00AB6003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2C7A01">
              <w:rPr>
                <w:sz w:val="17"/>
                <w:szCs w:val="17"/>
              </w:rPr>
              <w:t>Монтаж трубопроводной арматуры и обор</w:t>
            </w:r>
            <w:r w:rsidRPr="002C7A01">
              <w:rPr>
                <w:sz w:val="17"/>
                <w:szCs w:val="17"/>
              </w:rPr>
              <w:t>у</w:t>
            </w:r>
            <w:r w:rsidRPr="002C7A01">
              <w:rPr>
                <w:sz w:val="17"/>
                <w:szCs w:val="17"/>
              </w:rPr>
              <w:t>дования</w:t>
            </w:r>
          </w:p>
          <w:p w:rsidR="00AB6003" w:rsidRPr="002C7A01" w:rsidRDefault="00AB6003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2C7A01">
              <w:rPr>
                <w:sz w:val="17"/>
                <w:szCs w:val="17"/>
              </w:rPr>
              <w:t>Монтаж, испытание насосов и компресс</w:t>
            </w:r>
            <w:r w:rsidRPr="002C7A01">
              <w:rPr>
                <w:sz w:val="17"/>
                <w:szCs w:val="17"/>
              </w:rPr>
              <w:t>о</w:t>
            </w:r>
            <w:r w:rsidRPr="002C7A01">
              <w:rPr>
                <w:sz w:val="17"/>
                <w:szCs w:val="17"/>
              </w:rPr>
              <w:t>ров</w:t>
            </w:r>
          </w:p>
          <w:p w:rsidR="00AB6003" w:rsidRPr="002C7A01" w:rsidRDefault="00AB6003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2C7A01">
              <w:rPr>
                <w:sz w:val="17"/>
                <w:szCs w:val="17"/>
              </w:rPr>
              <w:t>Монтаж и испытание электропроводок</w:t>
            </w:r>
          </w:p>
          <w:p w:rsidR="00AB6003" w:rsidRPr="002C7A01" w:rsidRDefault="00AB6003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2C7A01">
              <w:rPr>
                <w:sz w:val="17"/>
                <w:szCs w:val="17"/>
              </w:rPr>
              <w:t>Монтаж и испытание емкостей</w:t>
            </w:r>
          </w:p>
        </w:tc>
        <w:tc>
          <w:tcPr>
            <w:tcW w:w="1980" w:type="dxa"/>
          </w:tcPr>
          <w:p w:rsidR="00AB6003" w:rsidRPr="002C7A01" w:rsidRDefault="00AB6003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C7A0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AB6003" w:rsidRPr="002C7A01" w:rsidRDefault="00AB6003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C7A0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AB6003" w:rsidRPr="002C7A01" w:rsidTr="00E15E7F">
        <w:trPr>
          <w:trHeight w:val="70"/>
        </w:trPr>
        <w:tc>
          <w:tcPr>
            <w:tcW w:w="2341" w:type="dxa"/>
          </w:tcPr>
          <w:p w:rsidR="00AB6003" w:rsidRPr="002C7A01" w:rsidRDefault="00AB6003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  <w:highlight w:val="red"/>
              </w:rPr>
            </w:pPr>
            <w:r w:rsidRPr="002C7A01">
              <w:rPr>
                <w:b/>
                <w:sz w:val="20"/>
                <w:szCs w:val="20"/>
              </w:rPr>
              <w:t>Монтаж систем пожарной сигнализации (СПС)</w:t>
            </w:r>
          </w:p>
        </w:tc>
        <w:tc>
          <w:tcPr>
            <w:tcW w:w="1980" w:type="dxa"/>
          </w:tcPr>
          <w:p w:rsidR="00AB6003" w:rsidRPr="002C7A01" w:rsidRDefault="00AB6003" w:rsidP="0051190C">
            <w:pPr>
              <w:suppressAutoHyphens/>
              <w:spacing w:line="120" w:lineRule="atLeast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C7A01">
              <w:rPr>
                <w:bCs/>
                <w:sz w:val="18"/>
                <w:szCs w:val="18"/>
              </w:rPr>
              <w:t>ТКП 365-2011</w:t>
            </w:r>
          </w:p>
        </w:tc>
        <w:tc>
          <w:tcPr>
            <w:tcW w:w="3420" w:type="dxa"/>
          </w:tcPr>
          <w:p w:rsidR="00AB6003" w:rsidRPr="002C7A01" w:rsidRDefault="00AB6003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2C7A01">
              <w:rPr>
                <w:sz w:val="17"/>
                <w:szCs w:val="17"/>
              </w:rPr>
              <w:t>Монтаж СПС (электротехническая часть)</w:t>
            </w:r>
          </w:p>
          <w:p w:rsidR="00AB6003" w:rsidRPr="002C7A01" w:rsidRDefault="00AB6003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2C7A01">
              <w:rPr>
                <w:sz w:val="17"/>
                <w:szCs w:val="17"/>
              </w:rPr>
              <w:t>Монтаж извещателей СПС (электротехнич</w:t>
            </w:r>
            <w:r w:rsidRPr="002C7A01">
              <w:rPr>
                <w:sz w:val="17"/>
                <w:szCs w:val="17"/>
              </w:rPr>
              <w:t>е</w:t>
            </w:r>
            <w:r w:rsidRPr="002C7A01">
              <w:rPr>
                <w:sz w:val="17"/>
                <w:szCs w:val="17"/>
              </w:rPr>
              <w:t>ская часть)</w:t>
            </w:r>
          </w:p>
          <w:p w:rsidR="00AB6003" w:rsidRPr="002C7A01" w:rsidRDefault="00AB6003" w:rsidP="0051190C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2C7A01">
              <w:rPr>
                <w:sz w:val="17"/>
                <w:szCs w:val="17"/>
              </w:rPr>
              <w:t>Монтаж линейной части СПС (электроте</w:t>
            </w:r>
            <w:r w:rsidRPr="002C7A01">
              <w:rPr>
                <w:sz w:val="17"/>
                <w:szCs w:val="17"/>
              </w:rPr>
              <w:t>х</w:t>
            </w:r>
            <w:r w:rsidRPr="002C7A01">
              <w:rPr>
                <w:sz w:val="17"/>
                <w:szCs w:val="17"/>
              </w:rPr>
              <w:t>ническая часть)</w:t>
            </w:r>
          </w:p>
        </w:tc>
        <w:tc>
          <w:tcPr>
            <w:tcW w:w="1980" w:type="dxa"/>
          </w:tcPr>
          <w:p w:rsidR="00AB6003" w:rsidRPr="002C7A01" w:rsidRDefault="00AB6003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C7A0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AB6003" w:rsidRPr="002C7A01" w:rsidRDefault="00AB6003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C7A0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AB6003" w:rsidRPr="002C7A01" w:rsidTr="00E15E7F">
        <w:trPr>
          <w:trHeight w:val="70"/>
        </w:trPr>
        <w:tc>
          <w:tcPr>
            <w:tcW w:w="2341" w:type="dxa"/>
          </w:tcPr>
          <w:p w:rsidR="00AB6003" w:rsidRPr="002C7A01" w:rsidRDefault="00AB6003" w:rsidP="00D06E3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C7A01">
              <w:rPr>
                <w:b/>
                <w:sz w:val="20"/>
                <w:szCs w:val="20"/>
              </w:rPr>
              <w:t>Пожарная автоматика  зданий и сооружений</w:t>
            </w:r>
          </w:p>
        </w:tc>
        <w:tc>
          <w:tcPr>
            <w:tcW w:w="1980" w:type="dxa"/>
          </w:tcPr>
          <w:p w:rsidR="00AB6003" w:rsidRPr="002C7A01" w:rsidRDefault="00AB6003" w:rsidP="00D06E39">
            <w:pPr>
              <w:suppressAutoHyphens/>
              <w:spacing w:line="120" w:lineRule="atLeast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C7A01">
              <w:rPr>
                <w:bCs/>
                <w:sz w:val="18"/>
                <w:szCs w:val="18"/>
              </w:rPr>
              <w:t>СН 2.02.03-2019</w:t>
            </w:r>
          </w:p>
        </w:tc>
        <w:tc>
          <w:tcPr>
            <w:tcW w:w="3420" w:type="dxa"/>
          </w:tcPr>
          <w:p w:rsidR="00AB6003" w:rsidRPr="002C7A01" w:rsidRDefault="00AB6003" w:rsidP="00D06E39">
            <w:pPr>
              <w:spacing w:line="228" w:lineRule="auto"/>
              <w:ind w:left="-57" w:right="-85"/>
              <w:rPr>
                <w:sz w:val="17"/>
                <w:szCs w:val="17"/>
              </w:rPr>
            </w:pPr>
            <w:r w:rsidRPr="002C7A01">
              <w:rPr>
                <w:sz w:val="17"/>
                <w:szCs w:val="17"/>
              </w:rPr>
              <w:t>Монтаж системы пожарной сигнализ</w:t>
            </w:r>
            <w:r w:rsidRPr="002C7A01">
              <w:rPr>
                <w:sz w:val="17"/>
                <w:szCs w:val="17"/>
              </w:rPr>
              <w:t>а</w:t>
            </w:r>
            <w:r w:rsidRPr="002C7A01">
              <w:rPr>
                <w:sz w:val="17"/>
                <w:szCs w:val="17"/>
              </w:rPr>
              <w:t>ции и системы оповещения и управления эвакуац</w:t>
            </w:r>
            <w:r w:rsidRPr="002C7A01">
              <w:rPr>
                <w:sz w:val="17"/>
                <w:szCs w:val="17"/>
              </w:rPr>
              <w:t>и</w:t>
            </w:r>
            <w:r w:rsidRPr="002C7A01">
              <w:rPr>
                <w:sz w:val="17"/>
                <w:szCs w:val="17"/>
              </w:rPr>
              <w:t>ей  людей при пожаре (электроте</w:t>
            </w:r>
            <w:r w:rsidRPr="002C7A01">
              <w:rPr>
                <w:sz w:val="17"/>
                <w:szCs w:val="17"/>
              </w:rPr>
              <w:t>х</w:t>
            </w:r>
            <w:r w:rsidRPr="002C7A01">
              <w:rPr>
                <w:sz w:val="17"/>
                <w:szCs w:val="17"/>
              </w:rPr>
              <w:t>ническая часть)</w:t>
            </w:r>
          </w:p>
        </w:tc>
        <w:tc>
          <w:tcPr>
            <w:tcW w:w="1980" w:type="dxa"/>
          </w:tcPr>
          <w:p w:rsidR="00AB6003" w:rsidRPr="002C7A01" w:rsidRDefault="00AB6003" w:rsidP="00D06E39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C7A0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AB6003" w:rsidRPr="002C7A01" w:rsidRDefault="00AB6003" w:rsidP="00D06E39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C7A0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AB6003" w:rsidRPr="002C7A01" w:rsidRDefault="00AB6003" w:rsidP="0051190C">
      <w:pPr>
        <w:rPr>
          <w:szCs w:val="18"/>
        </w:rPr>
      </w:pPr>
    </w:p>
    <w:sectPr w:rsidR="00AB6003" w:rsidRPr="002C7A01" w:rsidSect="00B5312A">
      <w:headerReference w:type="default" r:id="rId7"/>
      <w:footerReference w:type="default" r:id="rId8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003" w:rsidRDefault="00AB6003">
      <w:r>
        <w:separator/>
      </w:r>
    </w:p>
  </w:endnote>
  <w:endnote w:type="continuationSeparator" w:id="0">
    <w:p w:rsidR="00AB6003" w:rsidRDefault="00AB60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320"/>
      <w:gridCol w:w="1620"/>
      <w:gridCol w:w="540"/>
      <w:gridCol w:w="2588"/>
    </w:tblGrid>
    <w:tr w:rsidR="00AB6003" w:rsidRPr="006D2B97" w:rsidTr="006F6BC2">
      <w:tc>
        <w:tcPr>
          <w:tcW w:w="4320" w:type="dxa"/>
        </w:tcPr>
        <w:p w:rsidR="00AB6003" w:rsidRPr="00643FAA" w:rsidRDefault="00AB6003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AB6003" w:rsidRPr="00643FAA" w:rsidRDefault="00AB6003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AB6003" w:rsidRPr="006D2B97" w:rsidRDefault="00AB6003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AB6003" w:rsidRPr="000843E8" w:rsidRDefault="00AB6003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AB6003" w:rsidRPr="000843E8" w:rsidRDefault="00AB6003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AB6003" w:rsidRPr="000843E8" w:rsidRDefault="00AB6003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AB6003" w:rsidRPr="006D2B97" w:rsidTr="009F323F">
      <w:trPr>
        <w:trHeight w:val="110"/>
      </w:trPr>
      <w:tc>
        <w:tcPr>
          <w:tcW w:w="4320" w:type="dxa"/>
        </w:tcPr>
        <w:p w:rsidR="00AB6003" w:rsidRPr="009F323F" w:rsidRDefault="00AB6003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AB6003" w:rsidRPr="009F323F" w:rsidRDefault="00AB6003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AB6003" w:rsidRPr="009F323F" w:rsidRDefault="00AB6003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AB6003" w:rsidRPr="009F323F" w:rsidRDefault="00AB6003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AB6003" w:rsidRPr="006D2B97" w:rsidTr="006F6BC2">
      <w:tc>
        <w:tcPr>
          <w:tcW w:w="4320" w:type="dxa"/>
        </w:tcPr>
        <w:p w:rsidR="00AB6003" w:rsidRPr="00092384" w:rsidRDefault="00AB6003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AB6003" w:rsidRPr="00092384" w:rsidRDefault="00AB6003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AB6003" w:rsidRPr="00092384" w:rsidRDefault="00AB6003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AB6003" w:rsidRPr="00092384" w:rsidRDefault="00AB6003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AB6003" w:rsidRDefault="00AB6003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AB6003" w:rsidRDefault="00AB6003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AB6003" w:rsidRDefault="00AB6003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AB6003" w:rsidRPr="003C5754" w:rsidRDefault="00AB6003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003" w:rsidRDefault="00AB6003">
      <w:r>
        <w:separator/>
      </w:r>
    </w:p>
  </w:footnote>
  <w:footnote w:type="continuationSeparator" w:id="0">
    <w:p w:rsidR="00AB6003" w:rsidRDefault="00AB60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003" w:rsidRPr="009F323F" w:rsidRDefault="00AB6003">
    <w:pPr>
      <w:rPr>
        <w:sz w:val="12"/>
        <w:szCs w:val="12"/>
      </w:rPr>
    </w:pPr>
  </w:p>
  <w:tbl>
    <w:tblPr>
      <w:tblW w:w="0" w:type="auto"/>
      <w:tblLook w:val="01E0"/>
    </w:tblPr>
    <w:tblGrid>
      <w:gridCol w:w="4680"/>
      <w:gridCol w:w="5292"/>
    </w:tblGrid>
    <w:tr w:rsidR="00AB6003" w:rsidRPr="00B06B9C" w:rsidTr="009E32CC">
      <w:tc>
        <w:tcPr>
          <w:tcW w:w="4788" w:type="dxa"/>
        </w:tcPr>
        <w:p w:rsidR="00AB6003" w:rsidRPr="00B06B9C" w:rsidRDefault="00AB6003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AB6003" w:rsidRPr="009E32CC" w:rsidRDefault="00AB6003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AB6003" w:rsidRPr="009E32CC" w:rsidRDefault="00AB6003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AB6003" w:rsidRDefault="00AB6003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AB6003" w:rsidRPr="002C7A01" w:rsidRDefault="00AB6003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 xml:space="preserve">№ </w:t>
          </w:r>
          <w:r w:rsidRPr="002C7A01">
            <w:rPr>
              <w:sz w:val="24"/>
              <w:szCs w:val="24"/>
            </w:rPr>
            <w:t>05890263.2258-2026</w:t>
          </w:r>
        </w:p>
        <w:p w:rsidR="00AB6003" w:rsidRPr="00B06B9C" w:rsidRDefault="00AB6003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NUMPAGES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PAGE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AB6003" w:rsidRDefault="00AB6003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AB6003" w:rsidRPr="00D81A1E" w:rsidRDefault="00AB6003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AB6003" w:rsidRPr="00D81A1E" w:rsidRDefault="00AB6003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  <w:r w:rsidRPr="00D81A1E">
      <w:rPr>
        <w:b/>
        <w:sz w:val="24"/>
        <w:szCs w:val="24"/>
      </w:rPr>
      <w:t>Общества с ограниченной ответственностью «</w:t>
    </w:r>
    <w:r w:rsidRPr="002C7A01">
      <w:rPr>
        <w:b/>
        <w:sz w:val="24"/>
        <w:szCs w:val="24"/>
      </w:rPr>
      <w:t>СВС-Бай</w:t>
    </w:r>
    <w:r w:rsidRPr="00D81A1E">
      <w:rPr>
        <w:b/>
        <w:sz w:val="24"/>
        <w:szCs w:val="24"/>
      </w:rPr>
      <w:t>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AB6003" w:rsidTr="00B5312A">
      <w:trPr>
        <w:cantSplit/>
      </w:trPr>
      <w:tc>
        <w:tcPr>
          <w:tcW w:w="2340" w:type="dxa"/>
          <w:vAlign w:val="center"/>
        </w:tcPr>
        <w:p w:rsidR="00AB6003" w:rsidRPr="00D81A1E" w:rsidRDefault="00AB600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AB6003" w:rsidRPr="00D81A1E" w:rsidRDefault="00AB600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AB6003" w:rsidRPr="00D81A1E" w:rsidRDefault="00AB600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AB6003" w:rsidRPr="00D81A1E" w:rsidRDefault="00AB600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AB6003" w:rsidRPr="00D81A1E" w:rsidRDefault="00AB600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AB6003" w:rsidRPr="00D81A1E" w:rsidRDefault="00AB600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AB6003" w:rsidRPr="00433C9C" w:rsidRDefault="00AB600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AB6003" w:rsidRPr="00D81A1E" w:rsidRDefault="00AB600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AB6003" w:rsidRPr="00D81A1E" w:rsidRDefault="00AB600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AB6003" w:rsidRPr="00D81A1E" w:rsidRDefault="00AB600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AB6003" w:rsidRPr="00D81A1E" w:rsidRDefault="00AB600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AB6003" w:rsidRPr="00D81A1E" w:rsidRDefault="00AB600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AB6003" w:rsidRPr="00D81A1E" w:rsidRDefault="00AB600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AB6003" w:rsidRPr="00D81A1E" w:rsidRDefault="00AB600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AB6003" w:rsidRPr="00D81A1E" w:rsidRDefault="00AB600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AB6003" w:rsidRPr="00D81A1E" w:rsidRDefault="00AB600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AB6003" w:rsidRPr="00433C9C" w:rsidRDefault="00AB600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AB6003" w:rsidRPr="00D81A1E" w:rsidRDefault="00AB600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AB6003" w:rsidRPr="00D81A1E" w:rsidRDefault="00AB600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AB6003" w:rsidRPr="00433C9C" w:rsidRDefault="00AB600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AB6003" w:rsidRPr="00833690" w:rsidRDefault="00AB600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AB6003" w:rsidRPr="00D81A1E" w:rsidRDefault="00AB6003">
    <w:pPr>
      <w:pStyle w:val="Header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A01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003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3B76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1190C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3D9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D9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3D9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3D9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D9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3D9A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3D9A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3D9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3D9A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C3D9A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3D9A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C3D9A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C3D9A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BC3D9A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BC3D9A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C3D9A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C3D9A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D9A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C3D9A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D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D9A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  <w:style w:type="paragraph" w:customStyle="1" w:styleId="9">
    <w:name w:val="Обычный + 9 пт"/>
    <w:aliases w:val="По ширине,Слева:  -0,1 см,Справа:  -0"/>
    <w:basedOn w:val="Normal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48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113</Words>
  <Characters>647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2026-01-13T11:26:00Z</cp:lastPrinted>
  <dcterms:created xsi:type="dcterms:W3CDTF">2026-06-22T14:09:00Z</dcterms:created>
  <dcterms:modified xsi:type="dcterms:W3CDTF">2026-06-22T14:09:00Z</dcterms:modified>
</cp:coreProperties>
</file>