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141B39" w:rsidRPr="00E0476C" w:rsidTr="00E15E7F">
        <w:trPr>
          <w:trHeight w:val="70"/>
        </w:trPr>
        <w:tc>
          <w:tcPr>
            <w:tcW w:w="2341" w:type="dxa"/>
          </w:tcPr>
          <w:p w:rsidR="00141B39" w:rsidRPr="00E0476C" w:rsidRDefault="00141B3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0476C">
              <w:rPr>
                <w:b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0" w:type="dxa"/>
          </w:tcPr>
          <w:p w:rsidR="00141B39" w:rsidRPr="00E0476C" w:rsidRDefault="00141B39" w:rsidP="0051190C">
            <w:pPr>
              <w:pStyle w:val="9"/>
            </w:pPr>
            <w:r w:rsidRPr="00E0476C">
              <w:t>ТКП 45-5.09-33-2006</w:t>
            </w:r>
          </w:p>
        </w:tc>
        <w:tc>
          <w:tcPr>
            <w:tcW w:w="3420" w:type="dxa"/>
          </w:tcPr>
          <w:p w:rsidR="00141B39" w:rsidRPr="00E0476C" w:rsidRDefault="00141B3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980" w:type="dxa"/>
          </w:tcPr>
          <w:p w:rsidR="00141B39" w:rsidRPr="00E0476C" w:rsidRDefault="00141B39" w:rsidP="0051190C">
            <w:pPr>
              <w:pStyle w:val="PlainText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0476C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141B39" w:rsidRPr="00E0476C" w:rsidRDefault="00141B39" w:rsidP="0051190C">
            <w:pPr>
              <w:pStyle w:val="PlainText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0476C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141B39" w:rsidRPr="00E0476C" w:rsidTr="00E15E7F">
        <w:trPr>
          <w:trHeight w:val="70"/>
        </w:trPr>
        <w:tc>
          <w:tcPr>
            <w:tcW w:w="2341" w:type="dxa"/>
          </w:tcPr>
          <w:p w:rsidR="00141B39" w:rsidRPr="00E0476C" w:rsidRDefault="00141B3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0476C">
              <w:rPr>
                <w:b/>
                <w:sz w:val="20"/>
                <w:szCs w:val="20"/>
              </w:rPr>
              <w:t>Системы охранной сигнализации</w:t>
            </w:r>
          </w:p>
        </w:tc>
        <w:tc>
          <w:tcPr>
            <w:tcW w:w="1980" w:type="dxa"/>
          </w:tcPr>
          <w:p w:rsidR="00141B39" w:rsidRPr="00E0476C" w:rsidRDefault="00141B39" w:rsidP="0051190C">
            <w:pPr>
              <w:pStyle w:val="9"/>
              <w:rPr>
                <w:bCs/>
              </w:rPr>
            </w:pPr>
            <w:r w:rsidRPr="00E0476C">
              <w:rPr>
                <w:bCs/>
              </w:rPr>
              <w:t>ТКП 490-2013</w:t>
            </w:r>
          </w:p>
        </w:tc>
        <w:tc>
          <w:tcPr>
            <w:tcW w:w="3420" w:type="dxa"/>
          </w:tcPr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 и размещение технических средств охранной сигнализации (сист</w:t>
            </w:r>
            <w:r w:rsidRPr="00E0476C">
              <w:rPr>
                <w:sz w:val="17"/>
                <w:szCs w:val="17"/>
              </w:rPr>
              <w:t>е</w:t>
            </w:r>
            <w:r w:rsidRPr="00E0476C">
              <w:rPr>
                <w:sz w:val="17"/>
                <w:szCs w:val="17"/>
              </w:rPr>
              <w:t>мы тревожной сигнализации, передачи извещений, контр</w:t>
            </w:r>
            <w:r w:rsidRPr="00E0476C">
              <w:rPr>
                <w:sz w:val="17"/>
                <w:szCs w:val="17"/>
              </w:rPr>
              <w:t>о</w:t>
            </w:r>
            <w:r w:rsidRPr="00E0476C">
              <w:rPr>
                <w:sz w:val="17"/>
                <w:szCs w:val="17"/>
              </w:rPr>
              <w:t>ля и управления доступом, телевизионные системы видеонаблюд</w:t>
            </w:r>
            <w:r w:rsidRPr="00E0476C">
              <w:rPr>
                <w:sz w:val="17"/>
                <w:szCs w:val="17"/>
              </w:rPr>
              <w:t>е</w:t>
            </w:r>
            <w:r w:rsidRPr="00E0476C">
              <w:rPr>
                <w:sz w:val="17"/>
                <w:szCs w:val="17"/>
              </w:rPr>
              <w:t>ния)</w:t>
            </w:r>
          </w:p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 электропроводок систем охра</w:t>
            </w:r>
            <w:r w:rsidRPr="00E0476C">
              <w:rPr>
                <w:sz w:val="17"/>
                <w:szCs w:val="17"/>
              </w:rPr>
              <w:t>н</w:t>
            </w:r>
            <w:r w:rsidRPr="00E0476C">
              <w:rPr>
                <w:sz w:val="17"/>
                <w:szCs w:val="17"/>
              </w:rPr>
              <w:t>ной сигнализации</w:t>
            </w:r>
          </w:p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Молниезащита и заземление (занул</w:t>
            </w:r>
            <w:r w:rsidRPr="00E0476C">
              <w:rPr>
                <w:sz w:val="17"/>
                <w:szCs w:val="17"/>
              </w:rPr>
              <w:t>е</w:t>
            </w:r>
            <w:r w:rsidRPr="00E0476C">
              <w:rPr>
                <w:sz w:val="17"/>
                <w:szCs w:val="17"/>
              </w:rPr>
              <w:t>ние) технических средств охранной сигнализ</w:t>
            </w:r>
            <w:r w:rsidRPr="00E0476C">
              <w:rPr>
                <w:sz w:val="17"/>
                <w:szCs w:val="17"/>
              </w:rPr>
              <w:t>а</w:t>
            </w:r>
            <w:r w:rsidRPr="00E0476C">
              <w:rPr>
                <w:sz w:val="17"/>
                <w:szCs w:val="17"/>
              </w:rPr>
              <w:t>ции</w:t>
            </w:r>
          </w:p>
        </w:tc>
        <w:tc>
          <w:tcPr>
            <w:tcW w:w="1980" w:type="dxa"/>
          </w:tcPr>
          <w:p w:rsidR="00141B39" w:rsidRPr="00E0476C" w:rsidRDefault="00141B3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0476C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B39" w:rsidRPr="00E0476C" w:rsidRDefault="00141B3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0476C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41B39" w:rsidRPr="00E0476C" w:rsidTr="00E15E7F">
        <w:trPr>
          <w:trHeight w:val="70"/>
        </w:trPr>
        <w:tc>
          <w:tcPr>
            <w:tcW w:w="2341" w:type="dxa"/>
          </w:tcPr>
          <w:p w:rsidR="00141B39" w:rsidRPr="00E0476C" w:rsidRDefault="00141B3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0476C">
              <w:rPr>
                <w:b/>
                <w:sz w:val="20"/>
                <w:szCs w:val="20"/>
              </w:rPr>
              <w:t>Монтаж автоматических установок пожаротушения</w:t>
            </w:r>
          </w:p>
        </w:tc>
        <w:tc>
          <w:tcPr>
            <w:tcW w:w="1980" w:type="dxa"/>
          </w:tcPr>
          <w:p w:rsidR="00141B39" w:rsidRPr="00E0476C" w:rsidRDefault="00141B39" w:rsidP="0051190C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E0476C">
              <w:rPr>
                <w:bCs/>
                <w:sz w:val="18"/>
                <w:szCs w:val="18"/>
              </w:rPr>
              <w:t>ТКП 364-2011</w:t>
            </w:r>
          </w:p>
        </w:tc>
        <w:tc>
          <w:tcPr>
            <w:tcW w:w="3420" w:type="dxa"/>
          </w:tcPr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Монтаж, испытание трубопроводов</w:t>
            </w:r>
          </w:p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 оросителей и выпускных наса</w:t>
            </w:r>
            <w:r w:rsidRPr="00E0476C">
              <w:rPr>
                <w:sz w:val="17"/>
                <w:szCs w:val="17"/>
              </w:rPr>
              <w:t>д</w:t>
            </w:r>
            <w:r w:rsidRPr="00E0476C">
              <w:rPr>
                <w:sz w:val="17"/>
                <w:szCs w:val="17"/>
              </w:rPr>
              <w:t>ков</w:t>
            </w:r>
          </w:p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 трубопроводной арматуры и обор</w:t>
            </w:r>
            <w:r w:rsidRPr="00E0476C">
              <w:rPr>
                <w:sz w:val="17"/>
                <w:szCs w:val="17"/>
              </w:rPr>
              <w:t>у</w:t>
            </w:r>
            <w:r w:rsidRPr="00E0476C">
              <w:rPr>
                <w:sz w:val="17"/>
                <w:szCs w:val="17"/>
              </w:rPr>
              <w:t>дования</w:t>
            </w:r>
          </w:p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Монтаж, испытание насосов и компресс</w:t>
            </w:r>
            <w:r w:rsidRPr="00E0476C">
              <w:rPr>
                <w:sz w:val="17"/>
                <w:szCs w:val="17"/>
              </w:rPr>
              <w:t>о</w:t>
            </w:r>
            <w:r w:rsidRPr="00E0476C">
              <w:rPr>
                <w:sz w:val="17"/>
                <w:szCs w:val="17"/>
              </w:rPr>
              <w:t>ров</w:t>
            </w:r>
          </w:p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 и испытание электропроводок</w:t>
            </w:r>
          </w:p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 и испытание емкостей</w:t>
            </w:r>
          </w:p>
        </w:tc>
        <w:tc>
          <w:tcPr>
            <w:tcW w:w="1980" w:type="dxa"/>
          </w:tcPr>
          <w:p w:rsidR="00141B39" w:rsidRPr="00E0476C" w:rsidRDefault="00141B3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0476C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B39" w:rsidRPr="00E0476C" w:rsidRDefault="00141B3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0476C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41B39" w:rsidRPr="00E0476C" w:rsidTr="00E15E7F">
        <w:trPr>
          <w:trHeight w:val="70"/>
        </w:trPr>
        <w:tc>
          <w:tcPr>
            <w:tcW w:w="2341" w:type="dxa"/>
          </w:tcPr>
          <w:p w:rsidR="00141B39" w:rsidRPr="00E0476C" w:rsidRDefault="00141B3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  <w:highlight w:val="red"/>
              </w:rPr>
            </w:pPr>
            <w:r w:rsidRPr="00E0476C">
              <w:rPr>
                <w:b/>
                <w:sz w:val="20"/>
                <w:szCs w:val="20"/>
              </w:rPr>
              <w:t>Монтаж систем пожарной сигнализации (СПС)</w:t>
            </w:r>
          </w:p>
        </w:tc>
        <w:tc>
          <w:tcPr>
            <w:tcW w:w="1980" w:type="dxa"/>
          </w:tcPr>
          <w:p w:rsidR="00141B39" w:rsidRPr="00E0476C" w:rsidRDefault="00141B39" w:rsidP="0051190C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E0476C">
              <w:rPr>
                <w:bCs/>
                <w:sz w:val="18"/>
                <w:szCs w:val="18"/>
              </w:rPr>
              <w:t>ТКП 365-2011</w:t>
            </w:r>
          </w:p>
        </w:tc>
        <w:tc>
          <w:tcPr>
            <w:tcW w:w="3420" w:type="dxa"/>
          </w:tcPr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 СПС (электротехническая часть)</w:t>
            </w:r>
          </w:p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 извещателей СПС (электротехнич</w:t>
            </w:r>
            <w:r w:rsidRPr="00E0476C">
              <w:rPr>
                <w:sz w:val="17"/>
                <w:szCs w:val="17"/>
              </w:rPr>
              <w:t>е</w:t>
            </w:r>
            <w:r w:rsidRPr="00E0476C">
              <w:rPr>
                <w:sz w:val="17"/>
                <w:szCs w:val="17"/>
              </w:rPr>
              <w:t>ская часть)</w:t>
            </w:r>
          </w:p>
          <w:p w:rsidR="00141B39" w:rsidRPr="00E0476C" w:rsidRDefault="00141B3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 линейной части СПС (электроте</w:t>
            </w:r>
            <w:r w:rsidRPr="00E0476C">
              <w:rPr>
                <w:sz w:val="17"/>
                <w:szCs w:val="17"/>
              </w:rPr>
              <w:t>х</w:t>
            </w:r>
            <w:r w:rsidRPr="00E0476C">
              <w:rPr>
                <w:sz w:val="17"/>
                <w:szCs w:val="17"/>
              </w:rPr>
              <w:t>ническая часть)</w:t>
            </w:r>
          </w:p>
        </w:tc>
        <w:tc>
          <w:tcPr>
            <w:tcW w:w="1980" w:type="dxa"/>
          </w:tcPr>
          <w:p w:rsidR="00141B39" w:rsidRPr="00E0476C" w:rsidRDefault="00141B3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0476C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B39" w:rsidRPr="00E0476C" w:rsidRDefault="00141B3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0476C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41B39" w:rsidRPr="00E0476C" w:rsidTr="00E15E7F">
        <w:trPr>
          <w:trHeight w:val="70"/>
        </w:trPr>
        <w:tc>
          <w:tcPr>
            <w:tcW w:w="2341" w:type="dxa"/>
          </w:tcPr>
          <w:p w:rsidR="00141B39" w:rsidRPr="00E0476C" w:rsidRDefault="00141B39" w:rsidP="00D06E3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0476C">
              <w:rPr>
                <w:b/>
                <w:sz w:val="20"/>
                <w:szCs w:val="20"/>
              </w:rPr>
              <w:t>Пожарная автоматика  зданий и сооружений</w:t>
            </w:r>
          </w:p>
        </w:tc>
        <w:tc>
          <w:tcPr>
            <w:tcW w:w="1980" w:type="dxa"/>
          </w:tcPr>
          <w:p w:rsidR="00141B39" w:rsidRPr="00E0476C" w:rsidRDefault="00141B39" w:rsidP="00D06E39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E0476C">
              <w:rPr>
                <w:bCs/>
                <w:sz w:val="18"/>
                <w:szCs w:val="18"/>
              </w:rPr>
              <w:t>СН 2.02.03-2019</w:t>
            </w:r>
          </w:p>
        </w:tc>
        <w:tc>
          <w:tcPr>
            <w:tcW w:w="3420" w:type="dxa"/>
          </w:tcPr>
          <w:p w:rsidR="00141B39" w:rsidRPr="00E0476C" w:rsidRDefault="00141B39" w:rsidP="00D06E39">
            <w:pPr>
              <w:spacing w:line="228" w:lineRule="auto"/>
              <w:ind w:left="-57" w:right="-85"/>
              <w:rPr>
                <w:sz w:val="17"/>
                <w:szCs w:val="17"/>
              </w:rPr>
            </w:pPr>
            <w:r w:rsidRPr="00E0476C">
              <w:rPr>
                <w:sz w:val="17"/>
                <w:szCs w:val="17"/>
              </w:rPr>
              <w:t>Монтаж системы пожарной сигнализ</w:t>
            </w:r>
            <w:r w:rsidRPr="00E0476C">
              <w:rPr>
                <w:sz w:val="17"/>
                <w:szCs w:val="17"/>
              </w:rPr>
              <w:t>а</w:t>
            </w:r>
            <w:r w:rsidRPr="00E0476C">
              <w:rPr>
                <w:sz w:val="17"/>
                <w:szCs w:val="17"/>
              </w:rPr>
              <w:t>ции и системы оповещения и управления эвакуац</w:t>
            </w:r>
            <w:r w:rsidRPr="00E0476C">
              <w:rPr>
                <w:sz w:val="17"/>
                <w:szCs w:val="17"/>
              </w:rPr>
              <w:t>и</w:t>
            </w:r>
            <w:r w:rsidRPr="00E0476C">
              <w:rPr>
                <w:sz w:val="17"/>
                <w:szCs w:val="17"/>
              </w:rPr>
              <w:t>ей  людей при пожаре (электроте</w:t>
            </w:r>
            <w:r w:rsidRPr="00E0476C">
              <w:rPr>
                <w:sz w:val="17"/>
                <w:szCs w:val="17"/>
              </w:rPr>
              <w:t>х</w:t>
            </w:r>
            <w:r w:rsidRPr="00E0476C">
              <w:rPr>
                <w:sz w:val="17"/>
                <w:szCs w:val="17"/>
              </w:rPr>
              <w:t>ническая часть)</w:t>
            </w:r>
          </w:p>
        </w:tc>
        <w:tc>
          <w:tcPr>
            <w:tcW w:w="1980" w:type="dxa"/>
          </w:tcPr>
          <w:p w:rsidR="00141B39" w:rsidRPr="00E0476C" w:rsidRDefault="00141B39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0476C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B39" w:rsidRPr="00E0476C" w:rsidRDefault="00141B39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0476C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141B39" w:rsidRPr="00E0476C" w:rsidRDefault="00141B39" w:rsidP="0051190C">
      <w:pPr>
        <w:rPr>
          <w:szCs w:val="18"/>
        </w:rPr>
      </w:pPr>
    </w:p>
    <w:sectPr w:rsidR="00141B39" w:rsidRPr="00E0476C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B39" w:rsidRDefault="00141B39">
      <w:r>
        <w:separator/>
      </w:r>
    </w:p>
  </w:endnote>
  <w:endnote w:type="continuationSeparator" w:id="0">
    <w:p w:rsidR="00141B39" w:rsidRDefault="00141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B39" w:rsidRDefault="00141B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141B39" w:rsidRPr="006D2B97" w:rsidTr="006F6BC2">
      <w:tc>
        <w:tcPr>
          <w:tcW w:w="4320" w:type="dxa"/>
        </w:tcPr>
        <w:p w:rsidR="00141B39" w:rsidRPr="00643FAA" w:rsidRDefault="00141B3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141B39" w:rsidRPr="00643FAA" w:rsidRDefault="00141B3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141B39" w:rsidRPr="006D2B97" w:rsidRDefault="00141B3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141B39" w:rsidRPr="000843E8" w:rsidRDefault="00141B39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141B39" w:rsidRPr="000843E8" w:rsidRDefault="00141B39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141B39" w:rsidRPr="000843E8" w:rsidRDefault="00141B39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141B39" w:rsidRPr="006D2B97" w:rsidTr="009F323F">
      <w:trPr>
        <w:trHeight w:val="110"/>
      </w:trPr>
      <w:tc>
        <w:tcPr>
          <w:tcW w:w="4320" w:type="dxa"/>
        </w:tcPr>
        <w:p w:rsidR="00141B39" w:rsidRPr="009F323F" w:rsidRDefault="00141B39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141B39" w:rsidRPr="009F323F" w:rsidRDefault="00141B3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141B39" w:rsidRPr="009F323F" w:rsidRDefault="00141B3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141B39" w:rsidRPr="009F323F" w:rsidRDefault="00141B3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141B39" w:rsidRPr="006D2B97" w:rsidTr="006F6BC2">
      <w:tc>
        <w:tcPr>
          <w:tcW w:w="4320" w:type="dxa"/>
        </w:tcPr>
        <w:p w:rsidR="00141B39" w:rsidRPr="00092384" w:rsidRDefault="00141B39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141B39" w:rsidRPr="00092384" w:rsidRDefault="00141B39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141B39" w:rsidRPr="00092384" w:rsidRDefault="00141B39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141B39" w:rsidRPr="00092384" w:rsidRDefault="00141B39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141B39" w:rsidRDefault="00141B3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41B39" w:rsidRDefault="00141B3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41B39" w:rsidRDefault="00141B3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41B39" w:rsidRPr="003C5754" w:rsidRDefault="00141B3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B39" w:rsidRDefault="00141B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B39" w:rsidRDefault="00141B39">
      <w:r>
        <w:separator/>
      </w:r>
    </w:p>
  </w:footnote>
  <w:footnote w:type="continuationSeparator" w:id="0">
    <w:p w:rsidR="00141B39" w:rsidRDefault="00141B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B39" w:rsidRDefault="00141B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B39" w:rsidRPr="009F323F" w:rsidRDefault="00141B39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141B39" w:rsidRPr="00B06B9C" w:rsidTr="009E32CC">
      <w:tc>
        <w:tcPr>
          <w:tcW w:w="4788" w:type="dxa"/>
        </w:tcPr>
        <w:p w:rsidR="00141B39" w:rsidRPr="00B06B9C" w:rsidRDefault="00141B39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141B39" w:rsidRPr="009E32CC" w:rsidRDefault="00141B3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141B39" w:rsidRPr="009E32CC" w:rsidRDefault="00141B3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141B39" w:rsidRDefault="00141B39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141B39" w:rsidRPr="009E32CC" w:rsidRDefault="00141B3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E0476C">
            <w:rPr>
              <w:sz w:val="24"/>
              <w:szCs w:val="24"/>
            </w:rPr>
            <w:t>2261-2026</w:t>
          </w:r>
        </w:p>
        <w:p w:rsidR="00141B39" w:rsidRPr="00B06B9C" w:rsidRDefault="00141B3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141B39" w:rsidRDefault="00141B39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141B39" w:rsidRPr="00D81A1E" w:rsidRDefault="00141B39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141B39" w:rsidRPr="00D81A1E" w:rsidRDefault="00141B39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E0476C">
      <w:rPr>
        <w:b/>
        <w:sz w:val="24"/>
        <w:szCs w:val="24"/>
      </w:rPr>
      <w:t>СисЭйТи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141B39" w:rsidTr="00B5312A">
      <w:trPr>
        <w:cantSplit/>
      </w:trPr>
      <w:tc>
        <w:tcPr>
          <w:tcW w:w="2340" w:type="dxa"/>
          <w:vAlign w:val="center"/>
        </w:tcPr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141B39" w:rsidRPr="00433C9C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141B39" w:rsidRPr="00433C9C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141B39" w:rsidRPr="00D81A1E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141B39" w:rsidRPr="00433C9C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141B39" w:rsidRPr="00833690" w:rsidRDefault="00141B3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141B39" w:rsidRPr="00D81A1E" w:rsidRDefault="00141B39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B39" w:rsidRDefault="00141B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7D3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1B39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76C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FE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FE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FE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FE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FE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FEE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FEE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FE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FEE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1FEE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FEE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1FEE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1FEE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191FEE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191FEE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1FEE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91FEE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FEE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91FEE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F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FEE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1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206</Words>
  <Characters>1180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2026-06-22T16:26:00Z</dcterms:created>
  <dcterms:modified xsi:type="dcterms:W3CDTF">2026-06-22T16:26:00Z</dcterms:modified>
</cp:coreProperties>
</file>