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2A653A" w:rsidRPr="005E199F" w:rsidTr="00E15E7F">
        <w:trPr>
          <w:trHeight w:val="70"/>
        </w:trPr>
        <w:tc>
          <w:tcPr>
            <w:tcW w:w="2341" w:type="dxa"/>
          </w:tcPr>
          <w:p w:rsidR="002A653A" w:rsidRPr="00A43881" w:rsidRDefault="002A653A" w:rsidP="0051190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A43881">
              <w:rPr>
                <w:b/>
                <w:bCs/>
                <w:sz w:val="20"/>
                <w:szCs w:val="20"/>
              </w:rPr>
              <w:t>Смеси щебеночно-гравийно-песчаные для покрытий и оснований автомобильных дорог и аэродромов</w:t>
            </w:r>
          </w:p>
        </w:tc>
        <w:tc>
          <w:tcPr>
            <w:tcW w:w="1980" w:type="dxa"/>
          </w:tcPr>
          <w:p w:rsidR="002A653A" w:rsidRPr="009F323F" w:rsidRDefault="002A653A" w:rsidP="0051190C">
            <w:pPr>
              <w:suppressAutoHyphens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2318-2013</w:t>
            </w:r>
          </w:p>
        </w:tc>
        <w:tc>
          <w:tcPr>
            <w:tcW w:w="3420" w:type="dxa"/>
          </w:tcPr>
          <w:p w:rsidR="002A653A" w:rsidRPr="00E15E7F" w:rsidRDefault="002A653A" w:rsidP="0051190C">
            <w:pPr>
              <w:suppressAutoHyphens/>
              <w:spacing w:line="228" w:lineRule="auto"/>
              <w:ind w:left="-57" w:right="-85"/>
              <w:rPr>
                <w:bCs/>
                <w:color w:val="0000FF"/>
                <w:sz w:val="17"/>
                <w:szCs w:val="17"/>
              </w:rPr>
            </w:pPr>
            <w:r>
              <w:rPr>
                <w:sz w:val="17"/>
                <w:szCs w:val="17"/>
              </w:rPr>
              <w:t>Насыпная плотность</w:t>
            </w:r>
          </w:p>
        </w:tc>
        <w:tc>
          <w:tcPr>
            <w:tcW w:w="1980" w:type="dxa"/>
          </w:tcPr>
          <w:p w:rsidR="002A653A" w:rsidRDefault="002A653A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2318-2013</w:t>
            </w:r>
          </w:p>
          <w:p w:rsidR="002A653A" w:rsidRPr="006F6BC2" w:rsidRDefault="002A653A" w:rsidP="0051190C">
            <w:pPr>
              <w:suppressAutoHyphens/>
              <w:ind w:left="-41" w:right="-23"/>
              <w:jc w:val="both"/>
              <w:rPr>
                <w:color w:val="0000FF"/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30108-94</w:t>
            </w:r>
          </w:p>
        </w:tc>
      </w:tr>
    </w:tbl>
    <w:p w:rsidR="002A653A" w:rsidRPr="0051190C" w:rsidRDefault="002A653A" w:rsidP="0051190C">
      <w:pPr>
        <w:rPr>
          <w:szCs w:val="18"/>
        </w:rPr>
      </w:pPr>
    </w:p>
    <w:sectPr w:rsidR="002A653A" w:rsidRPr="0051190C" w:rsidSect="00B5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53A" w:rsidRDefault="002A653A">
      <w:r>
        <w:separator/>
      </w:r>
    </w:p>
  </w:endnote>
  <w:endnote w:type="continuationSeparator" w:id="0">
    <w:p w:rsidR="002A653A" w:rsidRDefault="002A6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3A" w:rsidRDefault="002A653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500"/>
      <w:gridCol w:w="1620"/>
      <w:gridCol w:w="540"/>
      <w:gridCol w:w="2588"/>
    </w:tblGrid>
    <w:tr w:rsidR="002A653A" w:rsidRPr="006D2B97" w:rsidTr="006F6BC2">
      <w:tc>
        <w:tcPr>
          <w:tcW w:w="4320" w:type="dxa"/>
        </w:tcPr>
        <w:p w:rsidR="002A653A" w:rsidRPr="00643FAA" w:rsidRDefault="002A653A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2A653A" w:rsidRPr="00643FAA" w:rsidRDefault="002A653A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2A653A" w:rsidRPr="006D2B97" w:rsidRDefault="002A653A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2A653A" w:rsidRPr="000843E8" w:rsidRDefault="002A653A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2A653A" w:rsidRPr="000843E8" w:rsidRDefault="002A653A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2A653A" w:rsidRPr="000843E8" w:rsidRDefault="002A653A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2A653A" w:rsidRPr="006D2B97" w:rsidTr="009F323F">
      <w:trPr>
        <w:trHeight w:val="110"/>
      </w:trPr>
      <w:tc>
        <w:tcPr>
          <w:tcW w:w="4320" w:type="dxa"/>
        </w:tcPr>
        <w:p w:rsidR="002A653A" w:rsidRPr="009F323F" w:rsidRDefault="002A653A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2A653A" w:rsidRPr="009F323F" w:rsidRDefault="002A653A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2A653A" w:rsidRPr="009F323F" w:rsidRDefault="002A653A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2A653A" w:rsidRPr="009F323F" w:rsidRDefault="002A653A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2A653A" w:rsidRPr="006D2B97" w:rsidTr="006F6BC2">
      <w:tc>
        <w:tcPr>
          <w:tcW w:w="4320" w:type="dxa"/>
        </w:tcPr>
        <w:p w:rsidR="002A653A" w:rsidRPr="00092384" w:rsidRDefault="002A653A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2A653A" w:rsidRPr="00092384" w:rsidRDefault="002A653A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2A653A" w:rsidRPr="00092384" w:rsidRDefault="002A653A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2A653A" w:rsidRPr="00092384" w:rsidRDefault="002A653A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2A653A" w:rsidRDefault="002A653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A653A" w:rsidRDefault="002A653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A653A" w:rsidRDefault="002A653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A653A" w:rsidRPr="003C5754" w:rsidRDefault="002A653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3A" w:rsidRDefault="002A65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53A" w:rsidRDefault="002A653A">
      <w:r>
        <w:separator/>
      </w:r>
    </w:p>
  </w:footnote>
  <w:footnote w:type="continuationSeparator" w:id="0">
    <w:p w:rsidR="002A653A" w:rsidRDefault="002A65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3A" w:rsidRDefault="002A653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3A" w:rsidRPr="009F323F" w:rsidRDefault="002A653A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2A653A" w:rsidRPr="00B06B9C" w:rsidTr="009E32CC">
      <w:tc>
        <w:tcPr>
          <w:tcW w:w="4788" w:type="dxa"/>
        </w:tcPr>
        <w:p w:rsidR="002A653A" w:rsidRPr="00B06B9C" w:rsidRDefault="002A653A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2A653A" w:rsidRPr="009E32CC" w:rsidRDefault="002A653A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2A653A" w:rsidRPr="009E32CC" w:rsidRDefault="002A653A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2A653A" w:rsidRDefault="002A653A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2A653A" w:rsidRPr="009E32CC" w:rsidRDefault="002A653A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A43881">
            <w:rPr>
              <w:sz w:val="24"/>
              <w:szCs w:val="24"/>
            </w:rPr>
            <w:t>2270-2026</w:t>
          </w:r>
        </w:p>
        <w:p w:rsidR="002A653A" w:rsidRPr="00B06B9C" w:rsidRDefault="002A653A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2A653A" w:rsidRDefault="002A653A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2A653A" w:rsidRPr="00D81A1E" w:rsidRDefault="002A653A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2A653A" w:rsidRPr="00D81A1E" w:rsidRDefault="002A653A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A43881">
      <w:rPr>
        <w:b/>
        <w:sz w:val="24"/>
        <w:szCs w:val="24"/>
      </w:rPr>
      <w:t>СовСтройТранс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2A653A" w:rsidTr="00B5312A">
      <w:trPr>
        <w:cantSplit/>
      </w:trPr>
      <w:tc>
        <w:tcPr>
          <w:tcW w:w="2340" w:type="dxa"/>
          <w:vAlign w:val="center"/>
        </w:tcPr>
        <w:p w:rsidR="002A653A" w:rsidRPr="00D81A1E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2A653A" w:rsidRPr="00D81A1E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2A653A" w:rsidRPr="00D81A1E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2A653A" w:rsidRPr="00D81A1E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2A653A" w:rsidRPr="00D81A1E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2A653A" w:rsidRPr="00D81A1E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2A653A" w:rsidRPr="00433C9C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2A653A" w:rsidRPr="00D81A1E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2A653A" w:rsidRPr="00D81A1E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2A653A" w:rsidRPr="00D81A1E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2A653A" w:rsidRPr="00D81A1E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2A653A" w:rsidRPr="00D81A1E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2A653A" w:rsidRPr="00D81A1E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2A653A" w:rsidRPr="00D81A1E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2A653A" w:rsidRPr="00D81A1E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2A653A" w:rsidRPr="00D81A1E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2A653A" w:rsidRPr="00433C9C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2A653A" w:rsidRPr="00D81A1E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2A653A" w:rsidRPr="00D81A1E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2A653A" w:rsidRPr="00433C9C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2A653A" w:rsidRPr="00833690" w:rsidRDefault="002A653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2A653A" w:rsidRPr="00D81A1E" w:rsidRDefault="002A653A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3A" w:rsidRDefault="002A653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25CE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3A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881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9D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9D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9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9D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9D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9D1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9D1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9D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9D1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409D1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09D1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409D1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409D1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0409D1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0409D1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09D1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409D1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9D1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409D1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09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9D1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31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23</Words>
  <Characters>132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2026-07-08T11:47:00Z</dcterms:created>
  <dcterms:modified xsi:type="dcterms:W3CDTF">2026-07-08T11:47:00Z</dcterms:modified>
</cp:coreProperties>
</file>