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sz w:val="18"/>
                <w:szCs w:val="18"/>
              </w:rPr>
              <w:t>СП 5.01.0</w:t>
            </w:r>
            <w:r w:rsidRPr="003C69FE">
              <w:rPr>
                <w:sz w:val="18"/>
                <w:szCs w:val="18"/>
                <w:lang w:val="en-US"/>
              </w:rPr>
              <w:t>2</w:t>
            </w:r>
            <w:r w:rsidRPr="003C69FE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Вертикальная планировка, разработка выемок и котлованов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Водопонижение, организация поверхностного стока, дренаж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насыпей и обратных засыпок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Гидромеханизированные и дноуглубительные работы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армированных оснований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оснований из грунтов, уплотненных тяжелыми трамбовками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Устройство оснований из насыпных, малопрочных и слабых грунтов 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Устройство оснований из намывных грунтов 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оснований из геомассивов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sz w:val="18"/>
                <w:szCs w:val="18"/>
              </w:rPr>
              <w:t>СП 1.03.14-2024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sz w:val="18"/>
                <w:szCs w:val="18"/>
              </w:rPr>
              <w:t>СТБ 1377-2003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 xml:space="preserve">Устройство оснований фундаментов 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sz w:val="18"/>
                <w:szCs w:val="18"/>
              </w:rPr>
              <w:t>СП 5.01.0</w:t>
            </w:r>
            <w:r w:rsidRPr="003C69FE">
              <w:rPr>
                <w:sz w:val="18"/>
                <w:szCs w:val="18"/>
                <w:lang w:val="en-US"/>
              </w:rPr>
              <w:t>2</w:t>
            </w:r>
            <w:r w:rsidRPr="003C69FE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3C69FE">
              <w:rPr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3C69FE">
              <w:rPr>
                <w:bCs/>
                <w:sz w:val="16"/>
                <w:szCs w:val="16"/>
              </w:rPr>
              <w:t>Устройство свайных фундаментов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3C69FE">
              <w:rPr>
                <w:bCs/>
                <w:sz w:val="16"/>
                <w:szCs w:val="16"/>
              </w:rPr>
              <w:t>Устройство щелевых фундаментов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3C69FE">
              <w:rPr>
                <w:bCs/>
                <w:sz w:val="16"/>
                <w:szCs w:val="16"/>
              </w:rPr>
              <w:t>Устройство фундаментов в пучинистых при промерзании грунтах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sz w:val="18"/>
                <w:szCs w:val="18"/>
              </w:rPr>
              <w:t>СП 1.03.14-2024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</w:pPr>
            <w:r w:rsidRPr="003C69FE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Кладка из кирпича и изделий правильной фо</w:t>
            </w:r>
            <w:r w:rsidRPr="003C69FE">
              <w:rPr>
                <w:sz w:val="16"/>
                <w:szCs w:val="16"/>
              </w:rPr>
              <w:t>р</w:t>
            </w:r>
            <w:r w:rsidRPr="003C69FE">
              <w:rPr>
                <w:sz w:val="16"/>
                <w:szCs w:val="16"/>
              </w:rPr>
              <w:t>мы для кирпи</w:t>
            </w:r>
            <w:r w:rsidRPr="003C69FE">
              <w:rPr>
                <w:sz w:val="16"/>
                <w:szCs w:val="16"/>
              </w:rPr>
              <w:t>ч</w:t>
            </w:r>
            <w:r w:rsidRPr="003C69FE">
              <w:rPr>
                <w:sz w:val="16"/>
                <w:szCs w:val="16"/>
              </w:rPr>
              <w:t>ной кладки</w:t>
            </w:r>
          </w:p>
          <w:p w:rsidR="001B047D" w:rsidRPr="003C69FE" w:rsidRDefault="001B047D" w:rsidP="003C69F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Арки и перемычки </w:t>
            </w:r>
          </w:p>
          <w:p w:rsidR="001B047D" w:rsidRPr="003C69FE" w:rsidRDefault="001B047D" w:rsidP="003C69F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Стены из мелких блоков </w:t>
            </w:r>
          </w:p>
          <w:p w:rsidR="001B047D" w:rsidRPr="003C69FE" w:rsidRDefault="001B047D" w:rsidP="003C69F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Возведение каменных и армокаменных конс</w:t>
            </w:r>
            <w:r w:rsidRPr="003C69FE">
              <w:rPr>
                <w:sz w:val="16"/>
                <w:szCs w:val="16"/>
              </w:rPr>
              <w:t>т</w:t>
            </w:r>
            <w:r w:rsidRPr="003C69FE">
              <w:rPr>
                <w:sz w:val="16"/>
                <w:szCs w:val="16"/>
              </w:rPr>
              <w:t>рукций при отрицательных темпер</w:t>
            </w:r>
            <w:r w:rsidRPr="003C69FE">
              <w:rPr>
                <w:sz w:val="16"/>
                <w:szCs w:val="16"/>
              </w:rPr>
              <w:t>а</w:t>
            </w:r>
            <w:r w:rsidRPr="003C69FE">
              <w:rPr>
                <w:sz w:val="16"/>
                <w:szCs w:val="16"/>
              </w:rPr>
              <w:t>турах</w:t>
            </w:r>
          </w:p>
          <w:p w:rsidR="001B047D" w:rsidRPr="003C69FE" w:rsidRDefault="001B047D" w:rsidP="003C69F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Возведение каменных и армокаменных конс</w:t>
            </w:r>
            <w:r w:rsidRPr="003C69FE">
              <w:rPr>
                <w:sz w:val="16"/>
                <w:szCs w:val="16"/>
              </w:rPr>
              <w:t>т</w:t>
            </w:r>
            <w:r w:rsidRPr="003C69FE">
              <w:rPr>
                <w:sz w:val="16"/>
                <w:szCs w:val="16"/>
              </w:rPr>
              <w:t>рукций в условиях высокой темпер</w:t>
            </w:r>
            <w:r w:rsidRPr="003C69FE">
              <w:rPr>
                <w:sz w:val="16"/>
                <w:szCs w:val="16"/>
              </w:rPr>
              <w:t>а</w:t>
            </w:r>
            <w:r w:rsidRPr="003C69FE">
              <w:rPr>
                <w:sz w:val="16"/>
                <w:szCs w:val="16"/>
              </w:rPr>
              <w:t>туры и низкой влажн</w:t>
            </w:r>
            <w:r w:rsidRPr="003C69FE">
              <w:rPr>
                <w:sz w:val="16"/>
                <w:szCs w:val="16"/>
              </w:rPr>
              <w:t>о</w:t>
            </w:r>
            <w:r w:rsidRPr="003C69FE">
              <w:rPr>
                <w:sz w:val="16"/>
                <w:szCs w:val="16"/>
              </w:rPr>
              <w:t>сти воздуха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sz w:val="18"/>
                <w:szCs w:val="18"/>
              </w:rPr>
              <w:t>СП 1.03.13-2024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м</w:t>
            </w:r>
            <w:r w:rsidRPr="003C69FE">
              <w:rPr>
                <w:b/>
                <w:sz w:val="20"/>
                <w:szCs w:val="20"/>
              </w:rPr>
              <w:t>онтаж деревянных конструкций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</w:pPr>
            <w:r w:rsidRPr="003C69FE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3C69FE">
              <w:rPr>
                <w:bCs/>
                <w:sz w:val="16"/>
                <w:szCs w:val="16"/>
              </w:rPr>
              <w:t>Производство монтажных работ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C69FE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монтаж легких ограждающих конструкций 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  <w:rPr>
                <w:bCs/>
                <w:lang w:val="en-US"/>
              </w:rPr>
            </w:pPr>
            <w:r w:rsidRPr="003C69FE">
              <w:rPr>
                <w:bCs/>
              </w:rPr>
              <w:t xml:space="preserve">СН 1.03.01-2019 </w:t>
            </w:r>
          </w:p>
          <w:p w:rsidR="001B047D" w:rsidRPr="003C69FE" w:rsidRDefault="001B047D" w:rsidP="003C69FE">
            <w:pPr>
              <w:pStyle w:val="9"/>
              <w:spacing w:line="228" w:lineRule="auto"/>
              <w:rPr>
                <w:lang w:val="en-US"/>
              </w:rPr>
            </w:pPr>
          </w:p>
        </w:tc>
        <w:tc>
          <w:tcPr>
            <w:tcW w:w="3420" w:type="dxa"/>
          </w:tcPr>
          <w:p w:rsidR="001B047D" w:rsidRPr="003C69FE" w:rsidRDefault="001B047D" w:rsidP="003C69F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Монтаж гипсобетонных перегородок Мо</w:t>
            </w:r>
            <w:r w:rsidRPr="003C69FE">
              <w:rPr>
                <w:sz w:val="16"/>
                <w:szCs w:val="16"/>
              </w:rPr>
              <w:t>н</w:t>
            </w:r>
            <w:r w:rsidRPr="003C69FE">
              <w:rPr>
                <w:sz w:val="16"/>
                <w:szCs w:val="16"/>
              </w:rPr>
              <w:t>таж каркасно-обшивных перегор</w:t>
            </w:r>
            <w:r w:rsidRPr="003C69FE">
              <w:rPr>
                <w:sz w:val="16"/>
                <w:szCs w:val="16"/>
              </w:rPr>
              <w:t>о</w:t>
            </w:r>
            <w:r w:rsidRPr="003C69FE">
              <w:rPr>
                <w:sz w:val="16"/>
                <w:szCs w:val="16"/>
              </w:rPr>
              <w:t xml:space="preserve">док </w:t>
            </w:r>
          </w:p>
          <w:p w:rsidR="001B047D" w:rsidRPr="003C69FE" w:rsidRDefault="001B047D" w:rsidP="003C69F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Монтаж стен из металлических панелей с уте</w:t>
            </w:r>
            <w:r w:rsidRPr="003C69FE">
              <w:rPr>
                <w:sz w:val="16"/>
                <w:szCs w:val="16"/>
              </w:rPr>
              <w:t>п</w:t>
            </w:r>
            <w:r w:rsidRPr="003C69FE">
              <w:rPr>
                <w:sz w:val="16"/>
                <w:szCs w:val="16"/>
              </w:rPr>
              <w:t>лителем или способом полистовой сбо</w:t>
            </w:r>
            <w:r w:rsidRPr="003C69FE">
              <w:rPr>
                <w:sz w:val="16"/>
                <w:szCs w:val="16"/>
              </w:rPr>
              <w:t>р</w:t>
            </w:r>
            <w:r w:rsidRPr="003C69FE">
              <w:rPr>
                <w:sz w:val="16"/>
                <w:szCs w:val="16"/>
              </w:rPr>
              <w:t>ки</w:t>
            </w:r>
          </w:p>
          <w:p w:rsidR="001B047D" w:rsidRPr="003C69FE" w:rsidRDefault="001B047D" w:rsidP="003C69FE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Монтаж конструкций из асбестоцемен</w:t>
            </w:r>
            <w:r w:rsidRPr="003C69FE">
              <w:rPr>
                <w:sz w:val="16"/>
                <w:szCs w:val="16"/>
              </w:rPr>
              <w:t>т</w:t>
            </w:r>
            <w:r w:rsidRPr="003C69FE">
              <w:rPr>
                <w:sz w:val="16"/>
                <w:szCs w:val="16"/>
              </w:rPr>
              <w:t>ных экструзионных пан</w:t>
            </w:r>
            <w:r w:rsidRPr="003C69FE">
              <w:rPr>
                <w:sz w:val="16"/>
                <w:szCs w:val="16"/>
              </w:rPr>
              <w:t>е</w:t>
            </w:r>
            <w:r w:rsidRPr="003C69FE">
              <w:rPr>
                <w:sz w:val="16"/>
                <w:szCs w:val="16"/>
              </w:rPr>
              <w:t>лей и плит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C69FE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1B047D" w:rsidRPr="003C69FE" w:rsidRDefault="001B047D" w:rsidP="003C69FE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</w:pPr>
            <w:r w:rsidRPr="003C69FE">
              <w:t xml:space="preserve">СН 5.08.01-2019 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Кровли из рулонных и мастичных материалов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Кровли из мелкоштучных материалов; кровли из битумно- полимерных, волнистых кровельных и хризотилцементных волнистых листов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Кровли из листовой стали, меди, металлического профилированного настила и металлической черепицы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Кровли из светопрозрачных материалов.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sz w:val="18"/>
                <w:szCs w:val="18"/>
              </w:rPr>
              <w:t>СП 1.03.05-2023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C69FE">
              <w:rPr>
                <w:b/>
                <w:sz w:val="20"/>
                <w:szCs w:val="20"/>
              </w:rPr>
              <w:t>Изоляционные покрытия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</w:pPr>
            <w:r w:rsidRPr="003C69FE">
              <w:t>ТКП 45-5.08-75-2007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гидроизоляции из рулонных материалов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Устройство окрасочной гидроизоляции 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C69FE">
              <w:rPr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</w:t>
            </w:r>
            <w:r w:rsidRPr="003C69FE">
              <w:rPr>
                <w:spacing w:val="-4"/>
                <w:sz w:val="16"/>
                <w:szCs w:val="16"/>
              </w:rPr>
              <w:t xml:space="preserve"> гидроизоляции из цементных растворов, горячих асфальтовых смесей и литой гидроизоляции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</w:t>
            </w:r>
            <w:r w:rsidRPr="003C69FE">
              <w:rPr>
                <w:spacing w:val="-4"/>
                <w:sz w:val="16"/>
                <w:szCs w:val="16"/>
              </w:rPr>
              <w:t xml:space="preserve"> гидроизоляции из металлических листов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</w:t>
            </w:r>
            <w:r w:rsidRPr="003C69FE">
              <w:rPr>
                <w:spacing w:val="-4"/>
                <w:sz w:val="16"/>
                <w:szCs w:val="16"/>
              </w:rPr>
              <w:t xml:space="preserve"> гидроизоляции из полимерных листовых материалов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</w:t>
            </w:r>
            <w:r w:rsidRPr="003C69FE">
              <w:rPr>
                <w:spacing w:val="-4"/>
                <w:sz w:val="16"/>
                <w:szCs w:val="16"/>
              </w:rPr>
              <w:t xml:space="preserve"> сопряжения изоляции с инженерными коммуникациями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</w:t>
            </w:r>
            <w:r w:rsidRPr="003C69FE">
              <w:rPr>
                <w:spacing w:val="-4"/>
                <w:sz w:val="16"/>
                <w:szCs w:val="16"/>
              </w:rPr>
              <w:t xml:space="preserve"> сопряжений различных видов гидроизоляции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</w:t>
            </w:r>
            <w:r w:rsidRPr="003C69FE">
              <w:rPr>
                <w:spacing w:val="-4"/>
                <w:sz w:val="16"/>
                <w:szCs w:val="16"/>
              </w:rPr>
              <w:t xml:space="preserve"> защитных ограждений гидроизоляции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</w:t>
            </w:r>
            <w:r w:rsidRPr="003C69FE">
              <w:rPr>
                <w:spacing w:val="-4"/>
                <w:sz w:val="16"/>
                <w:szCs w:val="16"/>
              </w:rPr>
              <w:t xml:space="preserve"> тепло- и звукоизоляции из плит и сыпучих материалов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sz w:val="18"/>
                <w:szCs w:val="18"/>
              </w:rPr>
              <w:t>СТБ 1846-2008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</w:pPr>
            <w:r w:rsidRPr="003C69FE">
              <w:rPr>
                <w:shd w:val="clear" w:color="auto" w:fill="FFFFFF"/>
              </w:rPr>
              <w:t>СП 1.03.03-2022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штукатурных систем утепл</w:t>
            </w:r>
            <w:r w:rsidRPr="003C69FE">
              <w:rPr>
                <w:sz w:val="16"/>
                <w:szCs w:val="16"/>
              </w:rPr>
              <w:t>е</w:t>
            </w:r>
            <w:r w:rsidRPr="003C69FE">
              <w:rPr>
                <w:sz w:val="16"/>
                <w:szCs w:val="16"/>
              </w:rPr>
              <w:t>ния</w:t>
            </w:r>
          </w:p>
          <w:p w:rsidR="001B047D" w:rsidRPr="003C69FE" w:rsidRDefault="001B047D" w:rsidP="003C69FE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вентилируемых систем утепл</w:t>
            </w:r>
            <w:r w:rsidRPr="003C69FE">
              <w:rPr>
                <w:sz w:val="16"/>
                <w:szCs w:val="16"/>
              </w:rPr>
              <w:t>е</w:t>
            </w:r>
            <w:r w:rsidRPr="003C69FE">
              <w:rPr>
                <w:sz w:val="16"/>
                <w:szCs w:val="16"/>
              </w:rPr>
              <w:t xml:space="preserve">ния </w:t>
            </w:r>
          </w:p>
          <w:p w:rsidR="001B047D" w:rsidRPr="003C69FE" w:rsidRDefault="001B047D" w:rsidP="003C69FE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систем утепления на основе ко</w:t>
            </w:r>
            <w:r w:rsidRPr="003C69FE">
              <w:rPr>
                <w:sz w:val="16"/>
                <w:szCs w:val="16"/>
              </w:rPr>
              <w:t>м</w:t>
            </w:r>
            <w:r w:rsidRPr="003C69FE">
              <w:rPr>
                <w:sz w:val="16"/>
                <w:szCs w:val="16"/>
              </w:rPr>
              <w:t>плексных теплоизоляционных изд</w:t>
            </w:r>
            <w:r w:rsidRPr="003C69FE">
              <w:rPr>
                <w:sz w:val="16"/>
                <w:szCs w:val="16"/>
              </w:rPr>
              <w:t>е</w:t>
            </w:r>
            <w:r w:rsidRPr="003C69FE">
              <w:rPr>
                <w:sz w:val="16"/>
                <w:szCs w:val="16"/>
              </w:rPr>
              <w:t>лий</w:t>
            </w:r>
          </w:p>
          <w:p w:rsidR="001B047D" w:rsidRPr="003C69FE" w:rsidRDefault="001B047D" w:rsidP="003C69FE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систем утепления на основе мон</w:t>
            </w:r>
            <w:r w:rsidRPr="003C69FE">
              <w:rPr>
                <w:sz w:val="16"/>
                <w:szCs w:val="16"/>
              </w:rPr>
              <w:t>о</w:t>
            </w:r>
            <w:r w:rsidRPr="003C69FE">
              <w:rPr>
                <w:sz w:val="16"/>
                <w:szCs w:val="16"/>
              </w:rPr>
              <w:t xml:space="preserve">литных утеплителей </w:t>
            </w:r>
          </w:p>
          <w:p w:rsidR="001B047D" w:rsidRPr="003C69FE" w:rsidRDefault="001B047D" w:rsidP="003C69FE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тепловой изоляции надземн</w:t>
            </w:r>
            <w:r w:rsidRPr="003C69FE">
              <w:rPr>
                <w:sz w:val="16"/>
                <w:szCs w:val="16"/>
              </w:rPr>
              <w:t>о</w:t>
            </w:r>
            <w:r w:rsidRPr="003C69FE">
              <w:rPr>
                <w:sz w:val="16"/>
                <w:szCs w:val="16"/>
              </w:rPr>
              <w:t>го этажа</w:t>
            </w:r>
          </w:p>
          <w:p w:rsidR="001B047D" w:rsidRPr="003C69FE" w:rsidRDefault="001B047D" w:rsidP="003C69FE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систем утепления крыш и перекр</w:t>
            </w:r>
            <w:r w:rsidRPr="003C69FE">
              <w:rPr>
                <w:sz w:val="16"/>
                <w:szCs w:val="16"/>
              </w:rPr>
              <w:t>ы</w:t>
            </w:r>
            <w:r w:rsidRPr="003C69FE">
              <w:rPr>
                <w:sz w:val="16"/>
                <w:szCs w:val="16"/>
              </w:rPr>
              <w:t>тий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  <w:rPr>
                <w:lang w:val="en-US"/>
              </w:rPr>
            </w:pPr>
            <w:r w:rsidRPr="003C69FE">
              <w:t>СП 3.02.08-2024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Установка и крепление элементов остекления балконов и лоджий на относе 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Устройство монтажных швов 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Установка отливов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Установка подоконной доски 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Отделка откосов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sz w:val="18"/>
                <w:szCs w:val="18"/>
              </w:rPr>
              <w:t>СТБ 1476-2004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Отделочные работы:</w:t>
            </w:r>
            <w:r w:rsidRPr="003C69FE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  <w:rPr>
                <w:bCs/>
              </w:rPr>
            </w:pPr>
            <w:r w:rsidRPr="003C69FE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C69FE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Отделочные работы:</w:t>
            </w:r>
            <w:r w:rsidRPr="003C69FE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  <w:rPr>
                <w:bCs/>
              </w:rPr>
            </w:pPr>
            <w:r w:rsidRPr="003C69FE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C69FE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Отделочные работы:</w:t>
            </w:r>
            <w:r w:rsidRPr="003C69FE">
              <w:rPr>
                <w:b/>
                <w:sz w:val="20"/>
                <w:szCs w:val="20"/>
              </w:rPr>
              <w:t xml:space="preserve"> декоративные отделочные работы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  <w:rPr>
                <w:bCs/>
              </w:rPr>
            </w:pPr>
            <w:r w:rsidRPr="003C69FE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C69FE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Отделочные работы:</w:t>
            </w:r>
            <w:r w:rsidRPr="003C69FE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  <w:rPr>
                <w:bCs/>
              </w:rPr>
            </w:pPr>
            <w:r w:rsidRPr="003C69FE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C69FE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Отделочные работы:</w:t>
            </w:r>
            <w:r w:rsidRPr="003C69FE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  <w:rPr>
                <w:bCs/>
              </w:rPr>
            </w:pPr>
            <w:r w:rsidRPr="003C69FE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C69FE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Отделочные работы:</w:t>
            </w:r>
            <w:r w:rsidRPr="003C69FE">
              <w:rPr>
                <w:b/>
                <w:sz w:val="20"/>
                <w:szCs w:val="20"/>
              </w:rPr>
              <w:t xml:space="preserve"> стекольные работы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  <w:rPr>
                <w:bCs/>
              </w:rPr>
            </w:pPr>
            <w:r w:rsidRPr="003C69FE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Установка листового стекла, стеклоблоков, стеклопакетов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C69FE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C69FE">
              <w:rPr>
                <w:b/>
                <w:bCs/>
                <w:sz w:val="20"/>
                <w:szCs w:val="20"/>
              </w:rPr>
              <w:t>устройство полов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  <w:rPr>
                <w:bCs/>
              </w:rPr>
            </w:pPr>
            <w:r w:rsidRPr="003C69FE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грунтового основания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бетонного подстилающего слоя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Устройство подстилающего слоя из песка, щебня, гравия, шлаков 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стяжки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гидроизоляции пола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тепло- и звукоизоляции</w:t>
            </w:r>
          </w:p>
          <w:p w:rsidR="001B047D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</w:t>
            </w:r>
          </w:p>
          <w:p w:rsidR="001B047D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Устройство покрытий полов из древесины и изделий на ее основе 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Устройство покрытий полов из синтетических рулонных материалов и изделий на их основе 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 xml:space="preserve">Устройство покрытий из плиточных материалов 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сплошных (бесшовных) и самонивелирующихся бетонных и цементных покрытий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sz w:val="18"/>
                <w:szCs w:val="18"/>
              </w:rPr>
              <w:t>СП 1.03.06-2023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C69FE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</w:pPr>
            <w:r w:rsidRPr="003C69FE">
              <w:rPr>
                <w:bCs/>
              </w:rPr>
              <w:t>СП 3.02.10-2025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Подготовительные работы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слоев оснований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Сооружение земляного полотна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Установка бортового камня и устройство сборного покрытия из плит тротуарных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C69FE">
              <w:rPr>
                <w:sz w:val="16"/>
                <w:szCs w:val="16"/>
              </w:rPr>
              <w:t>Устройство узлов примыканий и сопряжений сборного покрытия  из плит тротуарных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C69FE">
              <w:rPr>
                <w:sz w:val="18"/>
                <w:szCs w:val="18"/>
              </w:rPr>
              <w:t>СП 1.03.17-2025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C69FE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</w:pPr>
            <w:r w:rsidRPr="003C69FE">
              <w:t>СП 3.02.09-2025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3C69FE">
              <w:rPr>
                <w:bCs/>
                <w:sz w:val="16"/>
                <w:szCs w:val="16"/>
              </w:rPr>
              <w:t>Подготовка территорий к озеленению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3C69FE">
              <w:rPr>
                <w:bCs/>
                <w:sz w:val="16"/>
                <w:szCs w:val="16"/>
              </w:rPr>
              <w:t>Посадка деревьев и кустарников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3C69FE">
              <w:rPr>
                <w:bCs/>
                <w:sz w:val="16"/>
                <w:szCs w:val="16"/>
              </w:rPr>
              <w:t>Создание газонов</w:t>
            </w:r>
          </w:p>
          <w:p w:rsidR="001B047D" w:rsidRPr="003C69FE" w:rsidRDefault="001B047D" w:rsidP="003C69FE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3C69FE">
              <w:rPr>
                <w:bCs/>
                <w:sz w:val="16"/>
                <w:szCs w:val="16"/>
              </w:rPr>
              <w:t>Создание цветников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PlainText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3C69FE">
              <w:rPr>
                <w:rFonts w:ascii="Times New Roman" w:hAnsi="Times New Roman"/>
                <w:sz w:val="18"/>
                <w:szCs w:val="18"/>
              </w:rPr>
              <w:t>СП 3.02.09-2025</w:t>
            </w:r>
          </w:p>
          <w:p w:rsidR="001B047D" w:rsidRPr="003C69FE" w:rsidRDefault="001B047D" w:rsidP="003C69FE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C69FE">
              <w:rPr>
                <w:rFonts w:ascii="Times New Roman" w:hAnsi="Times New Roman"/>
                <w:sz w:val="18"/>
                <w:szCs w:val="18"/>
              </w:rPr>
              <w:t>СП 1.03.17-2025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C69FE">
              <w:rPr>
                <w:b/>
                <w:sz w:val="20"/>
                <w:szCs w:val="20"/>
              </w:rPr>
              <w:t>Благоустройство терр</w:t>
            </w:r>
            <w:r w:rsidRPr="003C69FE">
              <w:rPr>
                <w:b/>
                <w:sz w:val="20"/>
                <w:szCs w:val="20"/>
              </w:rPr>
              <w:t>и</w:t>
            </w:r>
            <w:r w:rsidRPr="003C69FE">
              <w:rPr>
                <w:b/>
                <w:sz w:val="20"/>
                <w:szCs w:val="20"/>
              </w:rPr>
              <w:t>тории. Ограды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</w:pPr>
            <w:r w:rsidRPr="003C69FE">
              <w:t>СП 3.02.09-2025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pacing w:line="228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3C69FE">
              <w:rPr>
                <w:spacing w:val="-6"/>
                <w:sz w:val="16"/>
                <w:szCs w:val="16"/>
              </w:rPr>
              <w:t>Устройство временных оград</w:t>
            </w:r>
          </w:p>
          <w:p w:rsidR="001B047D" w:rsidRPr="003C69FE" w:rsidRDefault="001B047D" w:rsidP="003C69FE">
            <w:pPr>
              <w:spacing w:line="228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3C69FE">
              <w:rPr>
                <w:spacing w:val="-6"/>
                <w:sz w:val="16"/>
                <w:szCs w:val="16"/>
              </w:rPr>
              <w:t>Устройство постоянных оград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  <w:lang w:val="en-US"/>
              </w:rPr>
            </w:pPr>
            <w:r w:rsidRPr="003C69FE">
              <w:rPr>
                <w:spacing w:val="-6"/>
                <w:sz w:val="18"/>
                <w:szCs w:val="18"/>
              </w:rPr>
              <w:t>СП 3.02.09-2025</w:t>
            </w:r>
          </w:p>
        </w:tc>
      </w:tr>
      <w:tr w:rsidR="001B047D" w:rsidRPr="003C69FE" w:rsidTr="00E15E7F">
        <w:trPr>
          <w:trHeight w:val="70"/>
        </w:trPr>
        <w:tc>
          <w:tcPr>
            <w:tcW w:w="2341" w:type="dxa"/>
          </w:tcPr>
          <w:p w:rsidR="001B047D" w:rsidRPr="003C69FE" w:rsidRDefault="001B047D" w:rsidP="003C69FE">
            <w:pPr>
              <w:spacing w:line="228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3C69FE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</w:t>
            </w:r>
            <w:r w:rsidRPr="003C69FE">
              <w:rPr>
                <w:b/>
                <w:bCs/>
                <w:iCs/>
                <w:spacing w:val="-8"/>
                <w:sz w:val="20"/>
                <w:szCs w:val="20"/>
              </w:rPr>
              <w:t>о</w:t>
            </w:r>
            <w:r w:rsidRPr="003C69FE">
              <w:rPr>
                <w:b/>
                <w:bCs/>
                <w:iCs/>
                <w:spacing w:val="-8"/>
                <w:sz w:val="20"/>
                <w:szCs w:val="20"/>
              </w:rPr>
              <w:t>рий. Устройство асфал</w:t>
            </w:r>
            <w:r w:rsidRPr="003C69FE">
              <w:rPr>
                <w:b/>
                <w:bCs/>
                <w:iCs/>
                <w:spacing w:val="-8"/>
                <w:sz w:val="20"/>
                <w:szCs w:val="20"/>
              </w:rPr>
              <w:t>ь</w:t>
            </w:r>
            <w:r w:rsidRPr="003C69FE">
              <w:rPr>
                <w:b/>
                <w:bCs/>
                <w:iCs/>
                <w:spacing w:val="-8"/>
                <w:sz w:val="20"/>
                <w:szCs w:val="20"/>
              </w:rPr>
              <w:t>тобето</w:t>
            </w:r>
            <w:r w:rsidRPr="003C69FE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3C69FE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pStyle w:val="9"/>
              <w:spacing w:line="228" w:lineRule="auto"/>
              <w:rPr>
                <w:spacing w:val="-6"/>
              </w:rPr>
            </w:pPr>
            <w:r w:rsidRPr="003C69FE">
              <w:rPr>
                <w:spacing w:val="-6"/>
              </w:rPr>
              <w:t xml:space="preserve">СП 3.02.10-2025 </w:t>
            </w:r>
          </w:p>
        </w:tc>
        <w:tc>
          <w:tcPr>
            <w:tcW w:w="3420" w:type="dxa"/>
          </w:tcPr>
          <w:p w:rsidR="001B047D" w:rsidRPr="003C69FE" w:rsidRDefault="001B047D" w:rsidP="003C69FE">
            <w:pPr>
              <w:spacing w:line="228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3C69FE">
              <w:rPr>
                <w:spacing w:val="-6"/>
                <w:sz w:val="16"/>
                <w:szCs w:val="16"/>
              </w:rPr>
              <w:t>Устройство асфальтобетонных покр</w:t>
            </w:r>
            <w:r w:rsidRPr="003C69FE">
              <w:rPr>
                <w:spacing w:val="-6"/>
                <w:sz w:val="16"/>
                <w:szCs w:val="16"/>
              </w:rPr>
              <w:t>ы</w:t>
            </w:r>
            <w:r w:rsidRPr="003C69FE">
              <w:rPr>
                <w:spacing w:val="-6"/>
                <w:sz w:val="16"/>
                <w:szCs w:val="16"/>
              </w:rPr>
              <w:t>тий</w:t>
            </w:r>
          </w:p>
        </w:tc>
        <w:tc>
          <w:tcPr>
            <w:tcW w:w="1980" w:type="dxa"/>
          </w:tcPr>
          <w:p w:rsidR="001B047D" w:rsidRPr="003C69FE" w:rsidRDefault="001B047D" w:rsidP="003C69FE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3C69FE">
              <w:rPr>
                <w:sz w:val="18"/>
                <w:szCs w:val="18"/>
              </w:rPr>
              <w:t>СП 1.03.17-2025</w:t>
            </w:r>
          </w:p>
        </w:tc>
      </w:tr>
    </w:tbl>
    <w:p w:rsidR="001B047D" w:rsidRPr="003C69FE" w:rsidRDefault="001B047D" w:rsidP="003C69FE">
      <w:pPr>
        <w:spacing w:line="228" w:lineRule="auto"/>
        <w:ind w:left="-57" w:right="-57"/>
        <w:rPr>
          <w:szCs w:val="18"/>
        </w:rPr>
      </w:pPr>
    </w:p>
    <w:sectPr w:rsidR="001B047D" w:rsidRPr="003C69FE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47D" w:rsidRDefault="001B047D">
      <w:r>
        <w:separator/>
      </w:r>
    </w:p>
  </w:endnote>
  <w:endnote w:type="continuationSeparator" w:id="0">
    <w:p w:rsidR="001B047D" w:rsidRDefault="001B0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1B047D" w:rsidRPr="006D2B97" w:rsidTr="006F6BC2">
      <w:tc>
        <w:tcPr>
          <w:tcW w:w="4320" w:type="dxa"/>
        </w:tcPr>
        <w:p w:rsidR="001B047D" w:rsidRPr="00643FAA" w:rsidRDefault="001B047D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1B047D" w:rsidRPr="00643FAA" w:rsidRDefault="001B047D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1B047D" w:rsidRPr="006D2B97" w:rsidRDefault="001B047D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1B047D" w:rsidRPr="000843E8" w:rsidRDefault="001B047D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1B047D" w:rsidRPr="000843E8" w:rsidRDefault="001B047D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1B047D" w:rsidRPr="000843E8" w:rsidRDefault="001B047D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1B047D" w:rsidRPr="006D2B97" w:rsidTr="009F323F">
      <w:trPr>
        <w:trHeight w:val="110"/>
      </w:trPr>
      <w:tc>
        <w:tcPr>
          <w:tcW w:w="4320" w:type="dxa"/>
        </w:tcPr>
        <w:p w:rsidR="001B047D" w:rsidRPr="009F323F" w:rsidRDefault="001B047D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1B047D" w:rsidRPr="009F323F" w:rsidRDefault="001B047D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1B047D" w:rsidRPr="009F323F" w:rsidRDefault="001B047D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1B047D" w:rsidRPr="009F323F" w:rsidRDefault="001B047D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1B047D" w:rsidRPr="006D2B97" w:rsidTr="006F6BC2">
      <w:tc>
        <w:tcPr>
          <w:tcW w:w="4320" w:type="dxa"/>
        </w:tcPr>
        <w:p w:rsidR="001B047D" w:rsidRPr="00092384" w:rsidRDefault="001B047D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1B047D" w:rsidRPr="00092384" w:rsidRDefault="001B047D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1B047D" w:rsidRPr="00092384" w:rsidRDefault="001B047D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1B047D" w:rsidRPr="00092384" w:rsidRDefault="001B047D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1B047D" w:rsidRDefault="001B047D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B047D" w:rsidRDefault="001B047D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B047D" w:rsidRDefault="001B047D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B047D" w:rsidRPr="003C5754" w:rsidRDefault="001B047D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47D" w:rsidRDefault="001B047D">
      <w:r>
        <w:separator/>
      </w:r>
    </w:p>
  </w:footnote>
  <w:footnote w:type="continuationSeparator" w:id="0">
    <w:p w:rsidR="001B047D" w:rsidRDefault="001B04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47D" w:rsidRPr="009F323F" w:rsidRDefault="001B047D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1B047D" w:rsidRPr="00B06B9C" w:rsidTr="009E32CC">
      <w:tc>
        <w:tcPr>
          <w:tcW w:w="4788" w:type="dxa"/>
        </w:tcPr>
        <w:p w:rsidR="001B047D" w:rsidRPr="00B06B9C" w:rsidRDefault="001B047D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1B047D" w:rsidRPr="009E32CC" w:rsidRDefault="001B047D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1B047D" w:rsidRPr="009E32CC" w:rsidRDefault="001B047D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1B047D" w:rsidRDefault="001B047D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1B047D" w:rsidRPr="009E32CC" w:rsidRDefault="001B047D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3C69FE">
            <w:rPr>
              <w:sz w:val="24"/>
              <w:szCs w:val="24"/>
            </w:rPr>
            <w:t>2276-2026</w:t>
          </w:r>
        </w:p>
        <w:p w:rsidR="001B047D" w:rsidRPr="00B06B9C" w:rsidRDefault="001B047D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3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3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1B047D" w:rsidRDefault="001B047D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1B047D" w:rsidRPr="00D81A1E" w:rsidRDefault="001B047D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1B047D" w:rsidRPr="003C69FE" w:rsidRDefault="001B047D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C69FE">
      <w:rPr>
        <w:b/>
        <w:sz w:val="24"/>
        <w:szCs w:val="24"/>
      </w:rPr>
      <w:t>Производственного частного унитарного предприятия «ВАЙЕ»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1B047D" w:rsidTr="00B5312A">
      <w:trPr>
        <w:cantSplit/>
      </w:trPr>
      <w:tc>
        <w:tcPr>
          <w:tcW w:w="2340" w:type="dxa"/>
          <w:vAlign w:val="center"/>
        </w:tcPr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1B047D" w:rsidRPr="00433C9C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1B047D" w:rsidRPr="00433C9C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1B047D" w:rsidRPr="00D81A1E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1B047D" w:rsidRPr="00433C9C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1B047D" w:rsidRPr="00833690" w:rsidRDefault="001B047D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1B047D" w:rsidRPr="00D81A1E" w:rsidRDefault="001B047D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47D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9FE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4CB0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F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F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F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F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F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FE1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FE1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FE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FE1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71FE1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1FE1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71FE1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71FE1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871FE1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871FE1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71FE1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71FE1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FE1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71FE1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F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FE1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96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850</Words>
  <Characters>4848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3</cp:revision>
  <cp:lastPrinted>2026-01-13T11:26:00Z</cp:lastPrinted>
  <dcterms:created xsi:type="dcterms:W3CDTF">2026-07-20T14:46:00Z</dcterms:created>
  <dcterms:modified xsi:type="dcterms:W3CDTF">2026-07-20T14:47:00Z</dcterms:modified>
</cp:coreProperties>
</file>