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5.01.0</w:t>
            </w:r>
            <w:r w:rsidRPr="00E8774E">
              <w:rPr>
                <w:sz w:val="18"/>
                <w:szCs w:val="18"/>
                <w:lang w:val="en-US"/>
              </w:rPr>
              <w:t>2</w:t>
            </w:r>
            <w:r w:rsidRPr="00E8774E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Вертикальная планировка, разработка выемок и котлованов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Водопонижение, организация поверхностного стока, дренаж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насыпей и обратных засыпок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Гидромеханизированные и дноуглубительные работы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армированных оснований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оснований из грунтов, уплотненных тяжелыми трамбовками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Устройство оснований из насыпных, малопрочных и слабых грунтов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Устройство оснований из намывных грунтов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оснований из геомассивов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1.03.14-2024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СТБ 1377-2003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 xml:space="preserve">Устройство оснований фундаментов 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5.01.0</w:t>
            </w:r>
            <w:r w:rsidRPr="00E8774E">
              <w:rPr>
                <w:sz w:val="18"/>
                <w:szCs w:val="18"/>
                <w:lang w:val="en-US"/>
              </w:rPr>
              <w:t>2</w:t>
            </w:r>
            <w:r w:rsidRPr="00E8774E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Устройство свайных фундаментов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Устройство щелевых фундаментов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Устройство фундаментов в пучинистых при промерзании грунтах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1.03.14-2024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Устройство оснований фундаментов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iCs/>
                <w:sz w:val="18"/>
                <w:szCs w:val="18"/>
              </w:rPr>
            </w:pPr>
            <w:r w:rsidRPr="00E8774E">
              <w:rPr>
                <w:bCs/>
                <w:iCs/>
                <w:sz w:val="18"/>
                <w:szCs w:val="18"/>
              </w:rPr>
              <w:t>П14-01 к СНБ 5.01.01-99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5.01.0</w:t>
            </w:r>
            <w:r w:rsidRPr="00E8774E">
              <w:rPr>
                <w:sz w:val="18"/>
                <w:szCs w:val="18"/>
                <w:lang w:val="en-US"/>
              </w:rPr>
              <w:t>2</w:t>
            </w:r>
            <w:r w:rsidRPr="00E8774E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iCs/>
                <w:sz w:val="16"/>
                <w:szCs w:val="16"/>
              </w:rPr>
              <w:t>Траншейные и свайные стены, выполняемые методом “стена в грунте”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1.03.14-2024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Опалубочные работы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Арматурные р</w:t>
            </w:r>
            <w:r w:rsidRPr="00E8774E">
              <w:rPr>
                <w:sz w:val="16"/>
                <w:szCs w:val="16"/>
              </w:rPr>
              <w:t>а</w:t>
            </w:r>
            <w:r w:rsidRPr="00E8774E">
              <w:rPr>
                <w:sz w:val="16"/>
                <w:szCs w:val="16"/>
              </w:rPr>
              <w:t xml:space="preserve">боты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Бетонные работы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Специальные методы бетонир</w:t>
            </w:r>
            <w:r w:rsidRPr="00E8774E">
              <w:rPr>
                <w:sz w:val="16"/>
                <w:szCs w:val="16"/>
              </w:rPr>
              <w:t>о</w:t>
            </w:r>
            <w:r w:rsidRPr="00E8774E">
              <w:rPr>
                <w:sz w:val="16"/>
                <w:szCs w:val="16"/>
              </w:rPr>
              <w:t>вания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Производство бетонных работ при выс</w:t>
            </w:r>
            <w:r w:rsidRPr="00E8774E">
              <w:rPr>
                <w:sz w:val="16"/>
                <w:szCs w:val="16"/>
              </w:rPr>
              <w:t>о</w:t>
            </w:r>
            <w:r w:rsidRPr="00E8774E">
              <w:rPr>
                <w:sz w:val="16"/>
                <w:szCs w:val="16"/>
              </w:rPr>
              <w:t>кой температуре воздуха и низкой вла</w:t>
            </w:r>
            <w:r w:rsidRPr="00E8774E">
              <w:rPr>
                <w:sz w:val="16"/>
                <w:szCs w:val="16"/>
              </w:rPr>
              <w:t>ж</w:t>
            </w:r>
            <w:r w:rsidRPr="00E8774E">
              <w:rPr>
                <w:sz w:val="16"/>
                <w:szCs w:val="16"/>
              </w:rPr>
              <w:t xml:space="preserve">ности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Производство бетонных работ при отрицател</w:t>
            </w:r>
            <w:r w:rsidRPr="00E8774E">
              <w:rPr>
                <w:sz w:val="16"/>
                <w:szCs w:val="16"/>
              </w:rPr>
              <w:t>ь</w:t>
            </w:r>
            <w:r w:rsidRPr="00E8774E">
              <w:rPr>
                <w:sz w:val="16"/>
                <w:szCs w:val="16"/>
              </w:rPr>
              <w:t xml:space="preserve">ных температурах воздуха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Уход за бетоном и контроль качества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Распалубка монолитных конструкций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1.03.09-2023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Монтаж блоков фундаментов и стен подзе</w:t>
            </w:r>
            <w:r w:rsidRPr="00E8774E">
              <w:rPr>
                <w:sz w:val="16"/>
                <w:szCs w:val="16"/>
              </w:rPr>
              <w:t>м</w:t>
            </w:r>
            <w:r w:rsidRPr="00E8774E">
              <w:rPr>
                <w:sz w:val="16"/>
                <w:szCs w:val="16"/>
              </w:rPr>
              <w:t xml:space="preserve">ной части зданий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Монтаж колонн, рам, полурам и ди</w:t>
            </w:r>
            <w:r w:rsidRPr="00E8774E">
              <w:rPr>
                <w:sz w:val="16"/>
                <w:szCs w:val="16"/>
              </w:rPr>
              <w:t>а</w:t>
            </w:r>
            <w:r w:rsidRPr="00E8774E">
              <w:rPr>
                <w:sz w:val="16"/>
                <w:szCs w:val="16"/>
              </w:rPr>
              <w:t xml:space="preserve">фрагм жесткости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Монтаж ригелей, балок, ферм, плит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Монтаж панелей стен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Монтаж вентиляционных блоков, шахт ли</w:t>
            </w:r>
            <w:r w:rsidRPr="00E8774E">
              <w:rPr>
                <w:sz w:val="16"/>
                <w:szCs w:val="16"/>
              </w:rPr>
              <w:t>ф</w:t>
            </w:r>
            <w:r w:rsidRPr="00E8774E">
              <w:rPr>
                <w:sz w:val="16"/>
                <w:szCs w:val="16"/>
              </w:rPr>
              <w:t>тов, санитарно-технических кабин, лестни</w:t>
            </w:r>
            <w:r w:rsidRPr="00E8774E">
              <w:rPr>
                <w:sz w:val="16"/>
                <w:szCs w:val="16"/>
              </w:rPr>
              <w:t>ч</w:t>
            </w:r>
            <w:r w:rsidRPr="00E8774E">
              <w:rPr>
                <w:sz w:val="16"/>
                <w:szCs w:val="16"/>
              </w:rPr>
              <w:t>ных маршей и площадок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Сварка и антикоррозионная защита стал</w:t>
            </w:r>
            <w:r w:rsidRPr="00E8774E">
              <w:rPr>
                <w:sz w:val="16"/>
                <w:szCs w:val="16"/>
              </w:rPr>
              <w:t>ь</w:t>
            </w:r>
            <w:r w:rsidRPr="00E8774E">
              <w:rPr>
                <w:sz w:val="16"/>
                <w:szCs w:val="16"/>
              </w:rPr>
              <w:t xml:space="preserve">ных элементов стыков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Замонол</w:t>
            </w:r>
            <w:r w:rsidRPr="00E8774E">
              <w:rPr>
                <w:sz w:val="16"/>
                <w:szCs w:val="16"/>
              </w:rPr>
              <w:t>и</w:t>
            </w:r>
            <w:r w:rsidRPr="00E8774E">
              <w:rPr>
                <w:sz w:val="16"/>
                <w:szCs w:val="16"/>
              </w:rPr>
              <w:t>чивание стыков и швов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Водо-, воздухо- и теплоизоляция стыков н</w:t>
            </w:r>
            <w:r w:rsidRPr="00E8774E">
              <w:rPr>
                <w:sz w:val="16"/>
                <w:szCs w:val="16"/>
              </w:rPr>
              <w:t>а</w:t>
            </w:r>
            <w:r w:rsidRPr="00E8774E">
              <w:rPr>
                <w:sz w:val="16"/>
                <w:szCs w:val="16"/>
              </w:rPr>
              <w:t>ружных стен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1.03.09-2023</w:t>
            </w:r>
          </w:p>
        </w:tc>
      </w:tr>
      <w:tr w:rsidR="00162B62" w:rsidRPr="00E8774E" w:rsidTr="00126549">
        <w:trPr>
          <w:trHeight w:val="70"/>
        </w:trPr>
        <w:tc>
          <w:tcPr>
            <w:tcW w:w="2341" w:type="dxa"/>
          </w:tcPr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м</w:t>
            </w:r>
            <w:r w:rsidRPr="00E8774E">
              <w:rPr>
                <w:b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80" w:type="dxa"/>
          </w:tcPr>
          <w:p w:rsidR="00162B62" w:rsidRPr="00E8774E" w:rsidRDefault="00162B62" w:rsidP="00126549">
            <w:pPr>
              <w:pStyle w:val="9"/>
              <w:spacing w:line="228" w:lineRule="auto"/>
            </w:pPr>
            <w:r w:rsidRPr="00E8774E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Производство монтажных работ</w:t>
            </w:r>
          </w:p>
        </w:tc>
        <w:tc>
          <w:tcPr>
            <w:tcW w:w="1980" w:type="dxa"/>
          </w:tcPr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162B62" w:rsidRPr="00E8774E" w:rsidTr="00126549">
        <w:trPr>
          <w:trHeight w:val="70"/>
        </w:trPr>
        <w:tc>
          <w:tcPr>
            <w:tcW w:w="2341" w:type="dxa"/>
          </w:tcPr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162B62" w:rsidRPr="00E8774E" w:rsidRDefault="00162B62" w:rsidP="00126549">
            <w:pPr>
              <w:pStyle w:val="9"/>
              <w:spacing w:line="228" w:lineRule="auto"/>
            </w:pPr>
            <w:r w:rsidRPr="00E8774E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2B62" w:rsidRPr="00E8774E" w:rsidRDefault="00162B62" w:rsidP="0012654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Кладка из кирпича и изделий правильной фо</w:t>
            </w:r>
            <w:r w:rsidRPr="00E8774E">
              <w:rPr>
                <w:sz w:val="16"/>
                <w:szCs w:val="16"/>
              </w:rPr>
              <w:t>р</w:t>
            </w:r>
            <w:r w:rsidRPr="00E8774E">
              <w:rPr>
                <w:sz w:val="16"/>
                <w:szCs w:val="16"/>
              </w:rPr>
              <w:t>мы для кирпи</w:t>
            </w:r>
            <w:r w:rsidRPr="00E8774E">
              <w:rPr>
                <w:sz w:val="16"/>
                <w:szCs w:val="16"/>
              </w:rPr>
              <w:t>ч</w:t>
            </w:r>
            <w:r w:rsidRPr="00E8774E">
              <w:rPr>
                <w:sz w:val="16"/>
                <w:szCs w:val="16"/>
              </w:rPr>
              <w:t>ной кладки</w:t>
            </w:r>
          </w:p>
          <w:p w:rsidR="00162B62" w:rsidRPr="00E8774E" w:rsidRDefault="00162B62" w:rsidP="0012654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Арки и перемычки </w:t>
            </w:r>
          </w:p>
          <w:p w:rsidR="00162B62" w:rsidRPr="00E8774E" w:rsidRDefault="00162B62" w:rsidP="0012654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Стены из мелких блоков </w:t>
            </w:r>
          </w:p>
          <w:p w:rsidR="00162B62" w:rsidRPr="00E8774E" w:rsidRDefault="00162B62" w:rsidP="0012654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Возведение каменных и армокаменных конс</w:t>
            </w:r>
            <w:r w:rsidRPr="00E8774E">
              <w:rPr>
                <w:sz w:val="16"/>
                <w:szCs w:val="16"/>
              </w:rPr>
              <w:t>т</w:t>
            </w:r>
            <w:r w:rsidRPr="00E8774E">
              <w:rPr>
                <w:sz w:val="16"/>
                <w:szCs w:val="16"/>
              </w:rPr>
              <w:t>рукций при отрицательных темпер</w:t>
            </w:r>
            <w:r w:rsidRPr="00E8774E">
              <w:rPr>
                <w:sz w:val="16"/>
                <w:szCs w:val="16"/>
              </w:rPr>
              <w:t>а</w:t>
            </w:r>
            <w:r w:rsidRPr="00E8774E">
              <w:rPr>
                <w:sz w:val="16"/>
                <w:szCs w:val="16"/>
              </w:rPr>
              <w:t>турах</w:t>
            </w:r>
          </w:p>
          <w:p w:rsidR="00162B62" w:rsidRPr="00E8774E" w:rsidRDefault="00162B62" w:rsidP="00126549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Возведение каменных и армокаменных конс</w:t>
            </w:r>
            <w:r w:rsidRPr="00E8774E">
              <w:rPr>
                <w:sz w:val="16"/>
                <w:szCs w:val="16"/>
              </w:rPr>
              <w:t>т</w:t>
            </w:r>
            <w:r w:rsidRPr="00E8774E">
              <w:rPr>
                <w:sz w:val="16"/>
                <w:szCs w:val="16"/>
              </w:rPr>
              <w:t>рукций в условиях высокой темпер</w:t>
            </w:r>
            <w:r w:rsidRPr="00E8774E">
              <w:rPr>
                <w:sz w:val="16"/>
                <w:szCs w:val="16"/>
              </w:rPr>
              <w:t>а</w:t>
            </w:r>
            <w:r w:rsidRPr="00E8774E">
              <w:rPr>
                <w:sz w:val="16"/>
                <w:szCs w:val="16"/>
              </w:rPr>
              <w:t>туры и низкой влажн</w:t>
            </w:r>
            <w:r w:rsidRPr="00E8774E">
              <w:rPr>
                <w:sz w:val="16"/>
                <w:szCs w:val="16"/>
              </w:rPr>
              <w:t>о</w:t>
            </w:r>
            <w:r w:rsidRPr="00E8774E">
              <w:rPr>
                <w:sz w:val="16"/>
                <w:szCs w:val="16"/>
              </w:rPr>
              <w:t>сти воздуха</w:t>
            </w:r>
          </w:p>
        </w:tc>
        <w:tc>
          <w:tcPr>
            <w:tcW w:w="1980" w:type="dxa"/>
          </w:tcPr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1.03.13-2024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Подготовительные работы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Укрупнительная сборка констру</w:t>
            </w:r>
            <w:r w:rsidRPr="00E8774E">
              <w:rPr>
                <w:sz w:val="16"/>
                <w:szCs w:val="16"/>
              </w:rPr>
              <w:t>к</w:t>
            </w:r>
            <w:r w:rsidRPr="00E8774E">
              <w:rPr>
                <w:sz w:val="16"/>
                <w:szCs w:val="16"/>
              </w:rPr>
              <w:t>ций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Монтаж колонн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Монтаж подкрановых балок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Монтаж конструкций покрытия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Сборка и закрепление монтажных соедин</w:t>
            </w:r>
            <w:r w:rsidRPr="00E8774E">
              <w:rPr>
                <w:sz w:val="16"/>
                <w:szCs w:val="16"/>
              </w:rPr>
              <w:t>е</w:t>
            </w:r>
            <w:r w:rsidRPr="00E8774E">
              <w:rPr>
                <w:sz w:val="16"/>
                <w:szCs w:val="16"/>
              </w:rPr>
              <w:t>ний конструкций на болтах без контрол</w:t>
            </w:r>
            <w:r w:rsidRPr="00E8774E">
              <w:rPr>
                <w:sz w:val="16"/>
                <w:szCs w:val="16"/>
              </w:rPr>
              <w:t>и</w:t>
            </w:r>
            <w:r w:rsidRPr="00E8774E">
              <w:rPr>
                <w:sz w:val="16"/>
                <w:szCs w:val="16"/>
              </w:rPr>
              <w:t>руемого натяжения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Сборка и закрепление монтажных соедин</w:t>
            </w:r>
            <w:r w:rsidRPr="00E8774E">
              <w:rPr>
                <w:sz w:val="16"/>
                <w:szCs w:val="16"/>
              </w:rPr>
              <w:t>е</w:t>
            </w:r>
            <w:r w:rsidRPr="00E8774E">
              <w:rPr>
                <w:sz w:val="16"/>
                <w:szCs w:val="16"/>
              </w:rPr>
              <w:t>ний конструкций на высокопрочных болтах с ко</w:t>
            </w:r>
            <w:r w:rsidRPr="00E8774E">
              <w:rPr>
                <w:sz w:val="16"/>
                <w:szCs w:val="16"/>
              </w:rPr>
              <w:t>н</w:t>
            </w:r>
            <w:r w:rsidRPr="00E8774E">
              <w:rPr>
                <w:sz w:val="16"/>
                <w:szCs w:val="16"/>
              </w:rPr>
              <w:t>тролируемым натяж</w:t>
            </w:r>
            <w:r w:rsidRPr="00E8774E">
              <w:rPr>
                <w:sz w:val="16"/>
                <w:szCs w:val="16"/>
              </w:rPr>
              <w:t>е</w:t>
            </w:r>
            <w:r w:rsidRPr="00E8774E">
              <w:rPr>
                <w:sz w:val="16"/>
                <w:szCs w:val="16"/>
              </w:rPr>
              <w:t xml:space="preserve">нием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Сборка и закрепление монтажных соедин</w:t>
            </w:r>
            <w:r w:rsidRPr="00E8774E">
              <w:rPr>
                <w:sz w:val="16"/>
                <w:szCs w:val="16"/>
              </w:rPr>
              <w:t>е</w:t>
            </w:r>
            <w:r w:rsidRPr="00E8774E">
              <w:rPr>
                <w:sz w:val="16"/>
                <w:szCs w:val="16"/>
              </w:rPr>
              <w:t>ний на высокопрочных дюбелях и самонар</w:t>
            </w:r>
            <w:r w:rsidRPr="00E8774E">
              <w:rPr>
                <w:sz w:val="16"/>
                <w:szCs w:val="16"/>
              </w:rPr>
              <w:t>е</w:t>
            </w:r>
            <w:r w:rsidRPr="00E8774E">
              <w:rPr>
                <w:sz w:val="16"/>
                <w:szCs w:val="16"/>
              </w:rPr>
              <w:t>зающих винтах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Предварительное напряжение констру</w:t>
            </w:r>
            <w:r w:rsidRPr="00E8774E">
              <w:rPr>
                <w:sz w:val="16"/>
                <w:szCs w:val="16"/>
              </w:rPr>
              <w:t>к</w:t>
            </w:r>
            <w:r w:rsidRPr="00E8774E">
              <w:rPr>
                <w:sz w:val="16"/>
                <w:szCs w:val="16"/>
              </w:rPr>
              <w:t>ций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Монтаж стальных конструкций одноэта</w:t>
            </w:r>
            <w:r w:rsidRPr="00E8774E">
              <w:rPr>
                <w:sz w:val="16"/>
                <w:szCs w:val="16"/>
              </w:rPr>
              <w:t>ж</w:t>
            </w:r>
            <w:r w:rsidRPr="00E8774E">
              <w:rPr>
                <w:sz w:val="16"/>
                <w:szCs w:val="16"/>
              </w:rPr>
              <w:t xml:space="preserve">ных и многоэтажных зданий 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  <w:p w:rsidR="00162B62" w:rsidRPr="00E8774E" w:rsidRDefault="00162B62" w:rsidP="00E8774E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"/>
                <w:szCs w:val="2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  <w:rPr>
                <w:bCs/>
                <w:lang w:val="en-US"/>
              </w:rPr>
            </w:pPr>
            <w:r w:rsidRPr="00E8774E">
              <w:rPr>
                <w:bCs/>
              </w:rPr>
              <w:t xml:space="preserve">СН 1.03.01-2019 </w:t>
            </w:r>
          </w:p>
          <w:p w:rsidR="00162B62" w:rsidRPr="00E8774E" w:rsidRDefault="00162B62" w:rsidP="00E8774E">
            <w:pPr>
              <w:pStyle w:val="9"/>
              <w:spacing w:line="228" w:lineRule="auto"/>
              <w:rPr>
                <w:lang w:val="en-US"/>
              </w:rPr>
            </w:pPr>
          </w:p>
        </w:tc>
        <w:tc>
          <w:tcPr>
            <w:tcW w:w="3420" w:type="dxa"/>
          </w:tcPr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Монтаж гипсобетонных перегородок Мо</w:t>
            </w:r>
            <w:r w:rsidRPr="00E8774E">
              <w:rPr>
                <w:sz w:val="16"/>
                <w:szCs w:val="16"/>
              </w:rPr>
              <w:t>н</w:t>
            </w:r>
            <w:r w:rsidRPr="00E8774E">
              <w:rPr>
                <w:sz w:val="16"/>
                <w:szCs w:val="16"/>
              </w:rPr>
              <w:t>таж каркасно-обшивных перегор</w:t>
            </w:r>
            <w:r w:rsidRPr="00E8774E">
              <w:rPr>
                <w:sz w:val="16"/>
                <w:szCs w:val="16"/>
              </w:rPr>
              <w:t>о</w:t>
            </w:r>
            <w:r w:rsidRPr="00E8774E">
              <w:rPr>
                <w:sz w:val="16"/>
                <w:szCs w:val="16"/>
              </w:rPr>
              <w:t xml:space="preserve">док 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Монтаж стен из металлических панелей с уте</w:t>
            </w:r>
            <w:r w:rsidRPr="00E8774E">
              <w:rPr>
                <w:sz w:val="16"/>
                <w:szCs w:val="16"/>
              </w:rPr>
              <w:t>п</w:t>
            </w:r>
            <w:r w:rsidRPr="00E8774E">
              <w:rPr>
                <w:sz w:val="16"/>
                <w:szCs w:val="16"/>
              </w:rPr>
              <w:t>лителем или способом полистовой сбо</w:t>
            </w:r>
            <w:r w:rsidRPr="00E8774E">
              <w:rPr>
                <w:sz w:val="16"/>
                <w:szCs w:val="16"/>
              </w:rPr>
              <w:t>р</w:t>
            </w:r>
            <w:r w:rsidRPr="00E8774E">
              <w:rPr>
                <w:sz w:val="16"/>
                <w:szCs w:val="16"/>
              </w:rPr>
              <w:t>ки</w:t>
            </w:r>
          </w:p>
          <w:p w:rsidR="00162B62" w:rsidRPr="00E8774E" w:rsidRDefault="00162B62" w:rsidP="00E8774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Монтаж конструкций из асбестоцемен</w:t>
            </w:r>
            <w:r w:rsidRPr="00E8774E">
              <w:rPr>
                <w:sz w:val="16"/>
                <w:szCs w:val="16"/>
              </w:rPr>
              <w:t>т</w:t>
            </w:r>
            <w:r w:rsidRPr="00E8774E">
              <w:rPr>
                <w:sz w:val="16"/>
                <w:szCs w:val="16"/>
              </w:rPr>
              <w:t>ных экструзионных пан</w:t>
            </w:r>
            <w:r w:rsidRPr="00E8774E">
              <w:rPr>
                <w:sz w:val="16"/>
                <w:szCs w:val="16"/>
              </w:rPr>
              <w:t>е</w:t>
            </w:r>
            <w:r w:rsidRPr="00E8774E">
              <w:rPr>
                <w:sz w:val="16"/>
                <w:szCs w:val="16"/>
              </w:rPr>
              <w:t>лей и плит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ТКП 45-5.09-33-2006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162B62" w:rsidRPr="00E8774E" w:rsidRDefault="00162B62" w:rsidP="00E8774E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 xml:space="preserve">СН 5.08.01-2019 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Кровли из рулонных и мастичных материалов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Кровли из светопрозрачных материалов.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1.03.05-2023</w:t>
            </w:r>
          </w:p>
        </w:tc>
      </w:tr>
      <w:tr w:rsidR="00162B62" w:rsidRPr="00E8774E" w:rsidTr="00126549">
        <w:trPr>
          <w:trHeight w:val="70"/>
        </w:trPr>
        <w:tc>
          <w:tcPr>
            <w:tcW w:w="2341" w:type="dxa"/>
            <w:tcBorders>
              <w:top w:val="nil"/>
            </w:tcBorders>
          </w:tcPr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1980" w:type="dxa"/>
            <w:tcBorders>
              <w:top w:val="nil"/>
            </w:tcBorders>
          </w:tcPr>
          <w:p w:rsidR="00162B62" w:rsidRPr="00E8774E" w:rsidRDefault="00162B62" w:rsidP="00126549">
            <w:pPr>
              <w:pStyle w:val="9"/>
              <w:spacing w:line="228" w:lineRule="auto"/>
            </w:pPr>
            <w:r w:rsidRPr="00E8774E">
              <w:rPr>
                <w:bCs/>
                <w:iCs/>
              </w:rPr>
              <w:t>СП 4.02.04-2023</w:t>
            </w:r>
          </w:p>
        </w:tc>
        <w:tc>
          <w:tcPr>
            <w:tcW w:w="3420" w:type="dxa"/>
          </w:tcPr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2B62" w:rsidRPr="00E8774E" w:rsidRDefault="00162B62" w:rsidP="0012654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4.02.09-2024</w:t>
            </w:r>
          </w:p>
        </w:tc>
      </w:tr>
    </w:tbl>
    <w:p w:rsidR="00162B62" w:rsidRDefault="00162B62"/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Изоляционные покрытия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ТКП 45-5.08-75-2007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гидроизоляции из рулонных материалов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 xml:space="preserve">Устройство окрасочной гидроизоляции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E8774E">
              <w:rPr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</w:t>
            </w:r>
            <w:r w:rsidRPr="00E8774E">
              <w:rPr>
                <w:spacing w:val="-4"/>
                <w:sz w:val="16"/>
                <w:szCs w:val="16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</w:t>
            </w:r>
            <w:r w:rsidRPr="00E8774E">
              <w:rPr>
                <w:spacing w:val="-4"/>
                <w:sz w:val="16"/>
                <w:szCs w:val="16"/>
              </w:rPr>
              <w:t xml:space="preserve"> гидроизоляции из металлических листов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</w:t>
            </w:r>
            <w:r w:rsidRPr="00E8774E">
              <w:rPr>
                <w:spacing w:val="-4"/>
                <w:sz w:val="16"/>
                <w:szCs w:val="16"/>
              </w:rPr>
              <w:t xml:space="preserve"> гидроизоляции из полимерных листовых материалов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</w:t>
            </w:r>
            <w:r w:rsidRPr="00E8774E">
              <w:rPr>
                <w:spacing w:val="-4"/>
                <w:sz w:val="16"/>
                <w:szCs w:val="16"/>
              </w:rPr>
              <w:t xml:space="preserve"> сопряжения изоляции с инженерными коммуникациями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</w:t>
            </w:r>
            <w:r w:rsidRPr="00E8774E">
              <w:rPr>
                <w:spacing w:val="-4"/>
                <w:sz w:val="16"/>
                <w:szCs w:val="16"/>
              </w:rPr>
              <w:t xml:space="preserve"> сопряжений различных видов гидроизоляции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</w:t>
            </w:r>
            <w:r w:rsidRPr="00E8774E">
              <w:rPr>
                <w:spacing w:val="-4"/>
                <w:sz w:val="16"/>
                <w:szCs w:val="16"/>
              </w:rPr>
              <w:t xml:space="preserve"> защитных ограждений гидроизоляции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</w:t>
            </w:r>
            <w:r w:rsidRPr="00E8774E">
              <w:rPr>
                <w:spacing w:val="-4"/>
                <w:sz w:val="16"/>
                <w:szCs w:val="16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СТБ 1846-2008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штукатурных систем утепл</w:t>
            </w:r>
            <w:r w:rsidRPr="00E8774E">
              <w:rPr>
                <w:sz w:val="16"/>
                <w:szCs w:val="16"/>
              </w:rPr>
              <w:t>е</w:t>
            </w:r>
            <w:r w:rsidRPr="00E8774E">
              <w:rPr>
                <w:sz w:val="16"/>
                <w:szCs w:val="16"/>
              </w:rPr>
              <w:t>ния</w:t>
            </w:r>
          </w:p>
          <w:p w:rsidR="00162B62" w:rsidRPr="00E8774E" w:rsidRDefault="00162B62" w:rsidP="00E8774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вентилируемых систем утепл</w:t>
            </w:r>
            <w:r w:rsidRPr="00E8774E">
              <w:rPr>
                <w:sz w:val="16"/>
                <w:szCs w:val="16"/>
              </w:rPr>
              <w:t>е</w:t>
            </w:r>
            <w:r w:rsidRPr="00E8774E">
              <w:rPr>
                <w:sz w:val="16"/>
                <w:szCs w:val="16"/>
              </w:rPr>
              <w:t xml:space="preserve">ния </w:t>
            </w:r>
          </w:p>
          <w:p w:rsidR="00162B62" w:rsidRPr="00E8774E" w:rsidRDefault="00162B62" w:rsidP="00E8774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систем утепления на основе ко</w:t>
            </w:r>
            <w:r w:rsidRPr="00E8774E">
              <w:rPr>
                <w:sz w:val="16"/>
                <w:szCs w:val="16"/>
              </w:rPr>
              <w:t>м</w:t>
            </w:r>
            <w:r w:rsidRPr="00E8774E">
              <w:rPr>
                <w:sz w:val="16"/>
                <w:szCs w:val="16"/>
              </w:rPr>
              <w:t>плексных теплоизоляционных изд</w:t>
            </w:r>
            <w:r w:rsidRPr="00E8774E">
              <w:rPr>
                <w:sz w:val="16"/>
                <w:szCs w:val="16"/>
              </w:rPr>
              <w:t>е</w:t>
            </w:r>
            <w:r w:rsidRPr="00E8774E">
              <w:rPr>
                <w:sz w:val="16"/>
                <w:szCs w:val="16"/>
              </w:rPr>
              <w:t>лий</w:t>
            </w:r>
          </w:p>
          <w:p w:rsidR="00162B62" w:rsidRPr="00E8774E" w:rsidRDefault="00162B62" w:rsidP="00E8774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систем утепления на основе мон</w:t>
            </w:r>
            <w:r w:rsidRPr="00E8774E">
              <w:rPr>
                <w:sz w:val="16"/>
                <w:szCs w:val="16"/>
              </w:rPr>
              <w:t>о</w:t>
            </w:r>
            <w:r w:rsidRPr="00E8774E">
              <w:rPr>
                <w:sz w:val="16"/>
                <w:szCs w:val="16"/>
              </w:rPr>
              <w:t xml:space="preserve">литных утеплителей </w:t>
            </w:r>
          </w:p>
          <w:p w:rsidR="00162B62" w:rsidRPr="00E8774E" w:rsidRDefault="00162B62" w:rsidP="004D2B2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тепловой изоляции надземн</w:t>
            </w:r>
            <w:r w:rsidRPr="00E8774E">
              <w:rPr>
                <w:sz w:val="16"/>
                <w:szCs w:val="16"/>
              </w:rPr>
              <w:t>о</w:t>
            </w:r>
            <w:r w:rsidRPr="00E8774E">
              <w:rPr>
                <w:sz w:val="16"/>
                <w:szCs w:val="16"/>
              </w:rPr>
              <w:t>го этажа</w:t>
            </w:r>
            <w:r>
              <w:rPr>
                <w:sz w:val="16"/>
                <w:szCs w:val="16"/>
              </w:rPr>
              <w:t>; у</w:t>
            </w:r>
            <w:r w:rsidRPr="00E8774E">
              <w:rPr>
                <w:sz w:val="16"/>
                <w:szCs w:val="16"/>
              </w:rPr>
              <w:t>стройство систем утепления крыш и перекр</w:t>
            </w:r>
            <w:r w:rsidRPr="00E8774E">
              <w:rPr>
                <w:sz w:val="16"/>
                <w:szCs w:val="16"/>
              </w:rPr>
              <w:t>ы</w:t>
            </w:r>
            <w:r w:rsidRPr="00E8774E">
              <w:rPr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Подготовительные работы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слоев оснований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Сооружение земляного полотна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Установка бортового камня и устройство сборного покрытия из плит тротуарных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8774E">
              <w:rPr>
                <w:sz w:val="16"/>
                <w:szCs w:val="16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1.03.17-2025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СП 3.02.09-2025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Подготовка территорий к озеленению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Посадка деревьев и кустарников</w:t>
            </w:r>
          </w:p>
          <w:p w:rsidR="00162B62" w:rsidRPr="00E8774E" w:rsidRDefault="00162B62" w:rsidP="004D2B2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Создание газонов</w:t>
            </w:r>
            <w:r>
              <w:rPr>
                <w:bCs/>
                <w:sz w:val="16"/>
                <w:szCs w:val="16"/>
              </w:rPr>
              <w:t>;</w:t>
            </w:r>
            <w:r w:rsidRPr="00E8774E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с</w:t>
            </w:r>
            <w:r w:rsidRPr="00E8774E">
              <w:rPr>
                <w:bCs/>
                <w:sz w:val="16"/>
                <w:szCs w:val="16"/>
              </w:rPr>
              <w:t>оздание цветников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PlainText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СП 3.02.09-2025</w:t>
            </w:r>
          </w:p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СП 1.03.17-2025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Благоустройство терр</w:t>
            </w:r>
            <w:r w:rsidRPr="00E8774E">
              <w:rPr>
                <w:b/>
                <w:sz w:val="20"/>
                <w:szCs w:val="20"/>
              </w:rPr>
              <w:t>и</w:t>
            </w:r>
            <w:r w:rsidRPr="00E8774E">
              <w:rPr>
                <w:b/>
                <w:sz w:val="20"/>
                <w:szCs w:val="20"/>
              </w:rPr>
              <w:t>тории. Ограды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СП 3.02.09-2025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E8774E">
              <w:rPr>
                <w:spacing w:val="-6"/>
                <w:sz w:val="16"/>
                <w:szCs w:val="16"/>
              </w:rPr>
              <w:t>Устройство временных оград</w:t>
            </w:r>
          </w:p>
          <w:p w:rsidR="00162B62" w:rsidRPr="00E8774E" w:rsidRDefault="00162B62" w:rsidP="00E8774E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E8774E">
              <w:rPr>
                <w:spacing w:val="-6"/>
                <w:sz w:val="16"/>
                <w:szCs w:val="16"/>
              </w:rPr>
              <w:t>Устройство постоянных оград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  <w:lang w:val="en-US"/>
              </w:rPr>
            </w:pPr>
            <w:r w:rsidRPr="00E8774E">
              <w:rPr>
                <w:spacing w:val="-6"/>
                <w:sz w:val="18"/>
                <w:szCs w:val="18"/>
              </w:rPr>
              <w:t>СП 3.02.09-2025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E8774E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E8774E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E8774E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E8774E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 w:rsidRPr="00E8774E">
              <w:rPr>
                <w:b/>
                <w:bCs/>
                <w:iCs/>
                <w:spacing w:val="-8"/>
                <w:sz w:val="20"/>
                <w:szCs w:val="20"/>
              </w:rPr>
              <w:t>тобето</w:t>
            </w:r>
            <w:r w:rsidRPr="00E8774E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E8774E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  <w:rPr>
                <w:spacing w:val="-6"/>
              </w:rPr>
            </w:pPr>
            <w:r w:rsidRPr="00E8774E">
              <w:rPr>
                <w:spacing w:val="-6"/>
              </w:rPr>
              <w:t xml:space="preserve">СП 3.02.10-2025 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E8774E">
              <w:rPr>
                <w:spacing w:val="-6"/>
                <w:sz w:val="16"/>
                <w:szCs w:val="16"/>
              </w:rPr>
              <w:t>Устройство асфальтобетонных покр</w:t>
            </w:r>
            <w:r w:rsidRPr="00E8774E">
              <w:rPr>
                <w:spacing w:val="-6"/>
                <w:sz w:val="16"/>
                <w:szCs w:val="16"/>
              </w:rPr>
              <w:t>ы</w:t>
            </w:r>
            <w:r w:rsidRPr="00E8774E">
              <w:rPr>
                <w:spacing w:val="-6"/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1.03.17-2025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СП 1.03.02-2020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канализация и водостоки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СП 1.03.02-2020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СП 1.03.02-2020</w:t>
            </w:r>
          </w:p>
          <w:p w:rsidR="00162B62" w:rsidRPr="00E8774E" w:rsidRDefault="00162B62" w:rsidP="00E8774E">
            <w:pPr>
              <w:pStyle w:val="9"/>
              <w:spacing w:line="228" w:lineRule="auto"/>
              <w:rPr>
                <w:bCs/>
              </w:rPr>
            </w:pP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отопление, теплоснабжение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СП 1.03.02-2020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8774E">
              <w:rPr>
                <w:rFonts w:ascii="Times New Roman" w:hAnsi="Times New Roman"/>
                <w:bCs/>
                <w:sz w:val="18"/>
                <w:szCs w:val="18"/>
              </w:rPr>
              <w:t>СП 4.02.08-2024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СП 1.03.02-2020</w:t>
            </w:r>
          </w:p>
          <w:p w:rsidR="00162B62" w:rsidRPr="00E8774E" w:rsidRDefault="00162B62" w:rsidP="00E8774E">
            <w:pPr>
              <w:pStyle w:val="9"/>
              <w:spacing w:line="228" w:lineRule="auto"/>
            </w:pP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ГОСТ EN 1434-6-2018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Монтаж наружных сетей и сооружений водоснабжения и канализации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  <w:rPr>
                <w:bCs/>
              </w:rPr>
            </w:pPr>
            <w:r w:rsidRPr="00E8774E">
              <w:rPr>
                <w:bCs/>
              </w:rPr>
              <w:t>СП 4.01.06-2024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Разбивка трассы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 xml:space="preserve">Земляные работы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трубопроводов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 xml:space="preserve">Монтаж запорной арматуры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 xml:space="preserve">Переходы трубопроводов через естественные и искусственные преграды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 xml:space="preserve">Сооружения водоснабжения и канализации 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Испытания трубопроводов и сооружений водоснабжения и канализации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СП 4.01.07-2024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8774E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9"/>
              <w:spacing w:line="228" w:lineRule="auto"/>
            </w:pPr>
            <w:r w:rsidRPr="00E8774E">
              <w:t>СП 4.02.01-2020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2B62" w:rsidRPr="00E8774E" w:rsidRDefault="00162B62" w:rsidP="004D2B2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СТБ 2116-2010</w:t>
            </w:r>
          </w:p>
        </w:tc>
      </w:tr>
      <w:tr w:rsidR="00162B62" w:rsidRPr="00E8774E" w:rsidTr="00E8774E">
        <w:trPr>
          <w:trHeight w:val="70"/>
        </w:trPr>
        <w:tc>
          <w:tcPr>
            <w:tcW w:w="2341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8774E">
              <w:rPr>
                <w:b/>
                <w:sz w:val="20"/>
                <w:szCs w:val="20"/>
              </w:rPr>
              <w:t>Монтаж технологического оборудования и трубопроводов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ТКП 45-3.05-166-2009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8774E">
              <w:rPr>
                <w:sz w:val="18"/>
                <w:szCs w:val="18"/>
              </w:rPr>
              <w:t>ТКП 45-3.05-167-2009</w:t>
            </w:r>
          </w:p>
        </w:tc>
        <w:tc>
          <w:tcPr>
            <w:tcW w:w="3420" w:type="dxa"/>
          </w:tcPr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технологического оборудования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аппаратов колонного типа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компрессоров и насосов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горизонтальных печей и мельниц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холодильных установок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теплообменных аппаратов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перемешивающих устройств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сушильных аппаратов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фильтров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центрифуг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Изготовление узлов трубопроводов</w:t>
            </w:r>
          </w:p>
          <w:p w:rsidR="00162B62" w:rsidRPr="00E8774E" w:rsidRDefault="00162B62" w:rsidP="00E8774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E8774E">
              <w:rPr>
                <w:bCs/>
                <w:sz w:val="16"/>
                <w:szCs w:val="16"/>
              </w:rPr>
              <w:t>Монтаж трубопроводов</w:t>
            </w:r>
          </w:p>
        </w:tc>
        <w:tc>
          <w:tcPr>
            <w:tcW w:w="1980" w:type="dxa"/>
          </w:tcPr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2B62" w:rsidRPr="00E8774E" w:rsidRDefault="00162B62" w:rsidP="00E8774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774E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162B62" w:rsidRPr="00E8774E" w:rsidRDefault="00162B62" w:rsidP="00E8774E">
      <w:pPr>
        <w:spacing w:line="228" w:lineRule="auto"/>
        <w:ind w:left="-57" w:right="-57"/>
        <w:rPr>
          <w:szCs w:val="18"/>
        </w:rPr>
      </w:pPr>
    </w:p>
    <w:sectPr w:rsidR="00162B62" w:rsidRPr="00E8774E" w:rsidSect="00E87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2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B62" w:rsidRDefault="00162B62">
      <w:r>
        <w:separator/>
      </w:r>
    </w:p>
  </w:endnote>
  <w:endnote w:type="continuationSeparator" w:id="0">
    <w:p w:rsidR="00162B62" w:rsidRDefault="00162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62" w:rsidRDefault="00162B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162B62" w:rsidRPr="006D2B97" w:rsidTr="006F6BC2">
      <w:tc>
        <w:tcPr>
          <w:tcW w:w="4320" w:type="dxa"/>
        </w:tcPr>
        <w:p w:rsidR="00162B62" w:rsidRPr="00643FAA" w:rsidRDefault="00162B6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162B62" w:rsidRPr="00643FAA" w:rsidRDefault="00162B6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162B62" w:rsidRPr="006D2B97" w:rsidRDefault="00162B6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162B62" w:rsidRPr="000843E8" w:rsidRDefault="00162B62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162B62" w:rsidRPr="000843E8" w:rsidRDefault="00162B62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162B62" w:rsidRPr="000843E8" w:rsidRDefault="00162B62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162B62" w:rsidRPr="006D2B97" w:rsidTr="009F323F">
      <w:trPr>
        <w:trHeight w:val="110"/>
      </w:trPr>
      <w:tc>
        <w:tcPr>
          <w:tcW w:w="4320" w:type="dxa"/>
        </w:tcPr>
        <w:p w:rsidR="00162B62" w:rsidRPr="009F323F" w:rsidRDefault="00162B62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162B62" w:rsidRPr="009F323F" w:rsidRDefault="00162B6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162B62" w:rsidRPr="009F323F" w:rsidRDefault="00162B6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162B62" w:rsidRPr="009F323F" w:rsidRDefault="00162B6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162B62" w:rsidRPr="006D2B97" w:rsidTr="006F6BC2">
      <w:tc>
        <w:tcPr>
          <w:tcW w:w="4320" w:type="dxa"/>
        </w:tcPr>
        <w:p w:rsidR="00162B62" w:rsidRPr="00092384" w:rsidRDefault="00162B62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162B62" w:rsidRPr="00092384" w:rsidRDefault="00162B62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162B62" w:rsidRPr="00092384" w:rsidRDefault="00162B62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162B62" w:rsidRPr="00092384" w:rsidRDefault="00162B62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162B62" w:rsidRDefault="00162B6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62B62" w:rsidRDefault="00162B6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62B62" w:rsidRDefault="00162B6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62B62" w:rsidRPr="003C5754" w:rsidRDefault="00162B6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62" w:rsidRDefault="00162B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B62" w:rsidRDefault="00162B62">
      <w:r>
        <w:separator/>
      </w:r>
    </w:p>
  </w:footnote>
  <w:footnote w:type="continuationSeparator" w:id="0">
    <w:p w:rsidR="00162B62" w:rsidRDefault="00162B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62" w:rsidRDefault="00162B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62" w:rsidRPr="009F323F" w:rsidRDefault="00162B62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162B62" w:rsidRPr="00B06B9C" w:rsidTr="009E32CC">
      <w:tc>
        <w:tcPr>
          <w:tcW w:w="4788" w:type="dxa"/>
        </w:tcPr>
        <w:p w:rsidR="00162B62" w:rsidRPr="00B06B9C" w:rsidRDefault="00162B62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162B62" w:rsidRPr="009E32CC" w:rsidRDefault="00162B6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162B62" w:rsidRPr="009E32CC" w:rsidRDefault="00162B6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162B62" w:rsidRDefault="00162B62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162B62" w:rsidRPr="009E32CC" w:rsidRDefault="00162B6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</w:t>
          </w:r>
          <w:r w:rsidRPr="004D2B2E">
            <w:rPr>
              <w:sz w:val="24"/>
              <w:szCs w:val="24"/>
            </w:rPr>
            <w:t>.2278-2026</w:t>
          </w:r>
        </w:p>
        <w:p w:rsidR="00162B62" w:rsidRPr="00B06B9C" w:rsidRDefault="00162B6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4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162B62" w:rsidRDefault="00162B62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162B62" w:rsidRPr="00D81A1E" w:rsidRDefault="00162B62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162B62" w:rsidRPr="00E8774E" w:rsidRDefault="00162B62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E8774E">
      <w:rPr>
        <w:b/>
        <w:sz w:val="24"/>
        <w:szCs w:val="24"/>
      </w:rPr>
      <w:t>Закрытого акционерного общества «ЭНЕРГОТЕХПРОМ-2»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162B62" w:rsidTr="00B5312A">
      <w:trPr>
        <w:cantSplit/>
      </w:trPr>
      <w:tc>
        <w:tcPr>
          <w:tcW w:w="2340" w:type="dxa"/>
          <w:vAlign w:val="center"/>
        </w:tcPr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162B62" w:rsidRPr="00433C9C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162B62" w:rsidRPr="00433C9C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162B62" w:rsidRPr="00D81A1E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162B62" w:rsidRPr="00433C9C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162B62" w:rsidRPr="00833690" w:rsidRDefault="00162B6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162B62" w:rsidRPr="00D81A1E" w:rsidRDefault="00162B62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62" w:rsidRDefault="00162B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6549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B62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B2E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74E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9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9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9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94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94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945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945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94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945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2945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2945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42945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42945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C42945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C42945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2945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42945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945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42945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945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47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1160</Words>
  <Characters>6615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2026-07-20T16:04:00Z</cp:lastPrinted>
  <dcterms:created xsi:type="dcterms:W3CDTF">2026-07-20T16:05:00Z</dcterms:created>
  <dcterms:modified xsi:type="dcterms:W3CDTF">2026-07-20T16:05:00Z</dcterms:modified>
</cp:coreProperties>
</file>