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29"/>
        <w:gridCol w:w="2523"/>
        <w:gridCol w:w="29"/>
        <w:gridCol w:w="3543"/>
        <w:gridCol w:w="1673"/>
        <w:gridCol w:w="28"/>
      </w:tblGrid>
      <w:tr w:rsidR="008B6AF4" w:rsidRPr="00E90F0C" w:rsidTr="00A11280">
        <w:trPr>
          <w:cantSplit/>
          <w:trHeight w:val="103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6AF4" w:rsidRPr="00E90F0C" w:rsidRDefault="008B6AF4" w:rsidP="00790961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t>Устройство оснований фундаментов и земляных сооружений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6AF4" w:rsidRPr="00E90F0C" w:rsidRDefault="008B6AF4" w:rsidP="0079096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E90F0C">
              <w:rPr>
                <w:spacing w:val="-6"/>
                <w:sz w:val="19"/>
                <w:szCs w:val="19"/>
              </w:rPr>
              <w:t>СП 5.01.02-2023</w:t>
            </w:r>
          </w:p>
          <w:p w:rsidR="008B6AF4" w:rsidRPr="00E90F0C" w:rsidRDefault="008B6AF4" w:rsidP="0079096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E90F0C">
              <w:rPr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6AF4" w:rsidRPr="00E90F0C" w:rsidRDefault="008B6AF4" w:rsidP="0079096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E90F0C">
              <w:rPr>
                <w:spacing w:val="-6"/>
                <w:sz w:val="19"/>
                <w:szCs w:val="19"/>
              </w:rPr>
              <w:t>Вертикальная планировка, разработка выемок и котлованов.</w:t>
            </w:r>
          </w:p>
          <w:p w:rsidR="008B6AF4" w:rsidRPr="00E90F0C" w:rsidRDefault="008B6AF4" w:rsidP="0079096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E90F0C">
              <w:rPr>
                <w:spacing w:val="-6"/>
                <w:sz w:val="19"/>
                <w:szCs w:val="19"/>
              </w:rPr>
              <w:t>Водопонижение, организация поверхностного стока, дренаж.</w:t>
            </w:r>
          </w:p>
          <w:p w:rsidR="008B6AF4" w:rsidRPr="00E90F0C" w:rsidRDefault="008B6AF4" w:rsidP="0079096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E90F0C">
              <w:rPr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6AF4" w:rsidRPr="00E90F0C" w:rsidRDefault="008B6AF4" w:rsidP="0079096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E90F0C">
              <w:rPr>
                <w:spacing w:val="-6"/>
                <w:sz w:val="19"/>
                <w:szCs w:val="19"/>
              </w:rPr>
              <w:t>СП 1.03.14-2024</w:t>
            </w:r>
          </w:p>
          <w:p w:rsidR="008B6AF4" w:rsidRPr="00E90F0C" w:rsidRDefault="008B6AF4" w:rsidP="0079096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E90F0C">
              <w:rPr>
                <w:spacing w:val="-6"/>
                <w:sz w:val="19"/>
                <w:szCs w:val="19"/>
              </w:rPr>
              <w:t>СП 5.01.02-2023</w:t>
            </w:r>
          </w:p>
          <w:p w:rsidR="008B6AF4" w:rsidRPr="00E90F0C" w:rsidRDefault="008B6AF4" w:rsidP="0079096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  <w:p w:rsidR="008B6AF4" w:rsidRPr="00E90F0C" w:rsidRDefault="008B6AF4" w:rsidP="0079096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E90F0C" w:rsidRPr="00E90F0C" w:rsidTr="00A11280">
        <w:trPr>
          <w:cantSplit/>
          <w:trHeight w:val="294"/>
        </w:trPr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0C" w:rsidRPr="00E90F0C" w:rsidRDefault="00E90F0C" w:rsidP="00790961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0C" w:rsidRPr="00E90F0C" w:rsidRDefault="00E90F0C" w:rsidP="00790961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  <w:sz w:val="19"/>
                <w:szCs w:val="19"/>
              </w:rPr>
            </w:pPr>
            <w:r w:rsidRPr="00E90F0C">
              <w:rPr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:rsidR="00E90F0C" w:rsidRPr="00E90F0C" w:rsidRDefault="00E90F0C" w:rsidP="0079096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E90F0C">
              <w:rPr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0C" w:rsidRPr="00E90F0C" w:rsidRDefault="00E90F0C" w:rsidP="0079096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E90F0C">
              <w:rPr>
                <w:spacing w:val="-6"/>
                <w:sz w:val="19"/>
                <w:szCs w:val="19"/>
              </w:rPr>
              <w:t>Устройство искусственных оснований:</w:t>
            </w:r>
          </w:p>
          <w:p w:rsidR="00E90F0C" w:rsidRPr="00E90F0C" w:rsidRDefault="00E90F0C" w:rsidP="0079096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E90F0C">
              <w:rPr>
                <w:spacing w:val="-6"/>
                <w:sz w:val="19"/>
                <w:szCs w:val="19"/>
              </w:rPr>
              <w:t>устройство оснований из насыпных грунтов;</w:t>
            </w:r>
          </w:p>
          <w:p w:rsidR="00E90F0C" w:rsidRPr="00E90F0C" w:rsidRDefault="00E90F0C" w:rsidP="0079096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E90F0C">
              <w:rPr>
                <w:spacing w:val="-6"/>
                <w:sz w:val="19"/>
                <w:szCs w:val="19"/>
              </w:rPr>
              <w:t xml:space="preserve">устройство оснований из намывных грунтов. </w:t>
            </w:r>
          </w:p>
          <w:p w:rsidR="00E90F0C" w:rsidRPr="00E90F0C" w:rsidRDefault="00E90F0C" w:rsidP="0079096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0C" w:rsidRPr="00E90F0C" w:rsidRDefault="00E90F0C" w:rsidP="0079096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E90F0C">
              <w:rPr>
                <w:spacing w:val="-6"/>
                <w:sz w:val="19"/>
                <w:szCs w:val="19"/>
              </w:rPr>
              <w:t>СП 1.03.14-2024</w:t>
            </w:r>
          </w:p>
        </w:tc>
      </w:tr>
      <w:tr w:rsidR="00762609" w:rsidRPr="00E90F0C" w:rsidTr="00A11280">
        <w:trPr>
          <w:cantSplit/>
          <w:trHeight w:val="509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2609" w:rsidRPr="00E90F0C" w:rsidRDefault="00762609" w:rsidP="0079096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E90F0C">
              <w:rPr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62609" w:rsidRPr="00E90F0C" w:rsidRDefault="00762609" w:rsidP="00790961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  <w:sz w:val="19"/>
                <w:szCs w:val="19"/>
              </w:rPr>
            </w:pPr>
            <w:r w:rsidRPr="00E90F0C">
              <w:rPr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:rsidR="00762609" w:rsidRPr="00E90F0C" w:rsidRDefault="00762609" w:rsidP="0079096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E90F0C">
              <w:rPr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62609" w:rsidRPr="00E90F0C" w:rsidRDefault="00762609" w:rsidP="0079096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E90F0C">
              <w:rPr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2609" w:rsidRPr="00E90F0C" w:rsidRDefault="00762609" w:rsidP="00790961">
            <w:pPr>
              <w:spacing w:line="192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E90F0C">
              <w:rPr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8B6AF4" w:rsidRPr="00E90F0C" w:rsidTr="00A112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639"/>
        </w:trPr>
        <w:tc>
          <w:tcPr>
            <w:tcW w:w="1843" w:type="dxa"/>
            <w:gridSpan w:val="2"/>
          </w:tcPr>
          <w:p w:rsidR="008B6AF4" w:rsidRPr="00E90F0C" w:rsidRDefault="008B6AF4" w:rsidP="008B6AF4">
            <w:pPr>
              <w:spacing w:line="204" w:lineRule="auto"/>
              <w:ind w:right="-57"/>
              <w:rPr>
                <w:bCs/>
                <w:iCs/>
              </w:rPr>
            </w:pPr>
            <w:r w:rsidRPr="00E90F0C">
              <w:rPr>
                <w:spacing w:val="-6"/>
              </w:rPr>
              <w:t>Возведение монолитных бетонных и железобетонных конструкций</w:t>
            </w:r>
          </w:p>
        </w:tc>
        <w:tc>
          <w:tcPr>
            <w:tcW w:w="2552" w:type="dxa"/>
            <w:gridSpan w:val="2"/>
          </w:tcPr>
          <w:p w:rsidR="008B6AF4" w:rsidRPr="00E90F0C" w:rsidRDefault="008B6AF4" w:rsidP="008B6AF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 xml:space="preserve">СН 1.03.01-2019 </w:t>
            </w:r>
          </w:p>
          <w:p w:rsidR="008B6AF4" w:rsidRPr="00E90F0C" w:rsidRDefault="008B6AF4" w:rsidP="008B6AF4">
            <w:pPr>
              <w:spacing w:line="180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>СП 1.03.09-2023</w:t>
            </w:r>
          </w:p>
          <w:p w:rsidR="008B6AF4" w:rsidRPr="00E90F0C" w:rsidRDefault="008B6AF4" w:rsidP="008B6AF4">
            <w:pPr>
              <w:spacing w:line="180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43" w:type="dxa"/>
          </w:tcPr>
          <w:p w:rsidR="008B6AF4" w:rsidRPr="00E90F0C" w:rsidRDefault="008B6AF4" w:rsidP="008B6AF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Арматурные работы;</w:t>
            </w:r>
          </w:p>
          <w:p w:rsidR="008B6AF4" w:rsidRPr="00E90F0C" w:rsidRDefault="008B6AF4" w:rsidP="008B6AF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опалубочные работы;</w:t>
            </w:r>
          </w:p>
          <w:p w:rsidR="008B6AF4" w:rsidRPr="00E90F0C" w:rsidRDefault="008B6AF4" w:rsidP="008B6AF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бетонные работы.</w:t>
            </w:r>
          </w:p>
          <w:p w:rsidR="008B6AF4" w:rsidRPr="00E90F0C" w:rsidRDefault="008B6AF4" w:rsidP="008B6AF4">
            <w:pPr>
              <w:spacing w:line="204" w:lineRule="auto"/>
              <w:ind w:left="-57" w:right="-57"/>
              <w:rPr>
                <w:bCs/>
                <w:iCs/>
              </w:rPr>
            </w:pPr>
          </w:p>
        </w:tc>
        <w:tc>
          <w:tcPr>
            <w:tcW w:w="1701" w:type="dxa"/>
            <w:gridSpan w:val="2"/>
          </w:tcPr>
          <w:p w:rsidR="008B6AF4" w:rsidRPr="00E90F0C" w:rsidRDefault="008B6AF4" w:rsidP="008B6AF4">
            <w:pPr>
              <w:spacing w:line="216" w:lineRule="auto"/>
              <w:ind w:left="-57" w:right="-57"/>
              <w:rPr>
                <w:spacing w:val="-6"/>
              </w:rPr>
            </w:pPr>
            <w:r w:rsidRPr="00E90F0C">
              <w:rPr>
                <w:spacing w:val="-6"/>
              </w:rPr>
              <w:t>СП 1.03.09-2023</w:t>
            </w:r>
          </w:p>
          <w:p w:rsidR="008B6AF4" w:rsidRPr="00E90F0C" w:rsidRDefault="008B6AF4" w:rsidP="008B6AF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B6AF4" w:rsidRPr="00E90F0C" w:rsidTr="00A112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637"/>
        </w:trPr>
        <w:tc>
          <w:tcPr>
            <w:tcW w:w="1843" w:type="dxa"/>
            <w:gridSpan w:val="2"/>
          </w:tcPr>
          <w:p w:rsidR="008B6AF4" w:rsidRPr="00A11280" w:rsidRDefault="008B6AF4" w:rsidP="008B6AF4">
            <w:pPr>
              <w:spacing w:line="204" w:lineRule="auto"/>
              <w:ind w:right="-57"/>
              <w:rPr>
                <w:bCs/>
                <w:iCs/>
              </w:rPr>
            </w:pPr>
            <w:r w:rsidRPr="00A11280">
              <w:rPr>
                <w:bCs/>
                <w:iCs/>
              </w:rPr>
              <w:t>Монтаж сборных бетонных и железобетонных конструкций</w:t>
            </w:r>
          </w:p>
        </w:tc>
        <w:tc>
          <w:tcPr>
            <w:tcW w:w="2552" w:type="dxa"/>
            <w:gridSpan w:val="2"/>
          </w:tcPr>
          <w:p w:rsidR="008B6AF4" w:rsidRPr="00A11280" w:rsidRDefault="008B6AF4" w:rsidP="008B6AF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A11280">
              <w:rPr>
                <w:bCs/>
                <w:iCs/>
                <w:spacing w:val="-4"/>
              </w:rPr>
              <w:t xml:space="preserve">СН 1.03.01-2019 </w:t>
            </w:r>
          </w:p>
          <w:p w:rsidR="008B6AF4" w:rsidRPr="00A11280" w:rsidRDefault="008B6AF4" w:rsidP="008B6AF4">
            <w:pPr>
              <w:spacing w:line="180" w:lineRule="auto"/>
              <w:ind w:left="-57" w:right="-57"/>
              <w:rPr>
                <w:bCs/>
                <w:iCs/>
                <w:spacing w:val="-4"/>
              </w:rPr>
            </w:pPr>
            <w:r w:rsidRPr="00A11280">
              <w:rPr>
                <w:bCs/>
                <w:iCs/>
                <w:spacing w:val="-4"/>
              </w:rPr>
              <w:t>СП 1.03.09-2023</w:t>
            </w:r>
          </w:p>
          <w:p w:rsidR="008B6AF4" w:rsidRPr="00A11280" w:rsidRDefault="008B6AF4" w:rsidP="008B6AF4">
            <w:pPr>
              <w:spacing w:line="180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43" w:type="dxa"/>
          </w:tcPr>
          <w:p w:rsidR="008B6AF4" w:rsidRPr="00A11280" w:rsidRDefault="008B6AF4" w:rsidP="008B6AF4">
            <w:pPr>
              <w:spacing w:line="204" w:lineRule="auto"/>
              <w:ind w:left="-57" w:right="-57"/>
              <w:rPr>
                <w:bCs/>
                <w:iCs/>
              </w:rPr>
            </w:pPr>
            <w:r w:rsidRPr="00A11280">
              <w:rPr>
                <w:bCs/>
                <w:iCs/>
              </w:rPr>
              <w:t>Монтаж блоков фундаментов и стен подземной части зданий.</w:t>
            </w:r>
          </w:p>
          <w:p w:rsidR="008B6AF4" w:rsidRPr="00A11280" w:rsidRDefault="008B6AF4" w:rsidP="008B6AF4">
            <w:pPr>
              <w:spacing w:line="204" w:lineRule="auto"/>
              <w:ind w:left="-57" w:right="-57"/>
              <w:rPr>
                <w:bCs/>
                <w:iCs/>
              </w:rPr>
            </w:pPr>
            <w:r w:rsidRPr="00A11280">
              <w:rPr>
                <w:bCs/>
                <w:iCs/>
              </w:rPr>
              <w:t xml:space="preserve">Монтаж колонн, рам, </w:t>
            </w:r>
            <w:proofErr w:type="spellStart"/>
            <w:r w:rsidRPr="00A11280">
              <w:rPr>
                <w:bCs/>
                <w:iCs/>
              </w:rPr>
              <w:t>полурам</w:t>
            </w:r>
            <w:proofErr w:type="spellEnd"/>
            <w:r w:rsidRPr="00A11280">
              <w:rPr>
                <w:bCs/>
                <w:iCs/>
              </w:rPr>
              <w:t xml:space="preserve"> и диафрагм жесткости.</w:t>
            </w:r>
          </w:p>
          <w:p w:rsidR="008B6AF4" w:rsidRPr="00A11280" w:rsidRDefault="008B6AF4" w:rsidP="008B6AF4">
            <w:pPr>
              <w:spacing w:line="204" w:lineRule="auto"/>
              <w:ind w:left="-57" w:right="-57"/>
              <w:rPr>
                <w:bCs/>
                <w:iCs/>
              </w:rPr>
            </w:pPr>
            <w:r w:rsidRPr="00A11280">
              <w:rPr>
                <w:bCs/>
                <w:iCs/>
              </w:rPr>
              <w:t>Монтаж ригелей, балок, ферм, плит.</w:t>
            </w:r>
          </w:p>
          <w:p w:rsidR="008B6AF4" w:rsidRPr="00A11280" w:rsidRDefault="008B6AF4" w:rsidP="008B6AF4">
            <w:pPr>
              <w:spacing w:line="204" w:lineRule="auto"/>
              <w:ind w:left="-57" w:right="-57"/>
              <w:rPr>
                <w:bCs/>
                <w:iCs/>
              </w:rPr>
            </w:pPr>
            <w:r w:rsidRPr="00A11280">
              <w:rPr>
                <w:bCs/>
                <w:iCs/>
              </w:rPr>
              <w:t>Монтаж панелей стен.</w:t>
            </w:r>
          </w:p>
          <w:p w:rsidR="008B6AF4" w:rsidRPr="00A11280" w:rsidRDefault="008B6AF4" w:rsidP="008B6AF4">
            <w:pPr>
              <w:spacing w:line="204" w:lineRule="auto"/>
              <w:ind w:left="-57" w:right="-57"/>
              <w:rPr>
                <w:bCs/>
                <w:iCs/>
              </w:rPr>
            </w:pPr>
            <w:r w:rsidRPr="00A11280">
              <w:rPr>
                <w:bCs/>
                <w:iCs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</w:tc>
        <w:tc>
          <w:tcPr>
            <w:tcW w:w="1701" w:type="dxa"/>
            <w:gridSpan w:val="2"/>
          </w:tcPr>
          <w:p w:rsidR="008B6AF4" w:rsidRPr="00E90F0C" w:rsidRDefault="008B6AF4" w:rsidP="008B6AF4">
            <w:pPr>
              <w:spacing w:line="216" w:lineRule="auto"/>
              <w:ind w:left="-57" w:right="-57"/>
              <w:rPr>
                <w:spacing w:val="-6"/>
              </w:rPr>
            </w:pPr>
            <w:r w:rsidRPr="00A11280">
              <w:rPr>
                <w:spacing w:val="-6"/>
              </w:rPr>
              <w:t>СП 1.03.09-2023</w:t>
            </w:r>
          </w:p>
          <w:p w:rsidR="008B6AF4" w:rsidRPr="00E90F0C" w:rsidRDefault="008B6AF4" w:rsidP="008B6AF4">
            <w:pPr>
              <w:spacing w:line="216" w:lineRule="auto"/>
              <w:ind w:left="-57" w:right="-57"/>
              <w:rPr>
                <w:spacing w:val="-6"/>
              </w:rPr>
            </w:pPr>
          </w:p>
          <w:p w:rsidR="008B6AF4" w:rsidRPr="00E90F0C" w:rsidRDefault="008B6AF4" w:rsidP="008B6AF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B6AF4" w:rsidRPr="00E90F0C" w:rsidTr="00A112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171"/>
        </w:trPr>
        <w:tc>
          <w:tcPr>
            <w:tcW w:w="1843" w:type="dxa"/>
            <w:gridSpan w:val="2"/>
          </w:tcPr>
          <w:p w:rsidR="008B6AF4" w:rsidRPr="00E90F0C" w:rsidRDefault="008B6AF4" w:rsidP="008B6AF4">
            <w:pPr>
              <w:spacing w:line="204" w:lineRule="auto"/>
              <w:ind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Монтаж легких ограждающих конструкций</w:t>
            </w:r>
          </w:p>
        </w:tc>
        <w:tc>
          <w:tcPr>
            <w:tcW w:w="2552" w:type="dxa"/>
            <w:gridSpan w:val="2"/>
          </w:tcPr>
          <w:p w:rsidR="008B6AF4" w:rsidRPr="00E90F0C" w:rsidRDefault="008B6AF4" w:rsidP="008B6AF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 xml:space="preserve">СН 1.03.01-2019 </w:t>
            </w:r>
          </w:p>
          <w:p w:rsidR="008B6AF4" w:rsidRPr="00E90F0C" w:rsidRDefault="008B6AF4" w:rsidP="008B6AF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 xml:space="preserve">СП 1.03.10-2023 </w:t>
            </w:r>
          </w:p>
        </w:tc>
        <w:tc>
          <w:tcPr>
            <w:tcW w:w="3543" w:type="dxa"/>
          </w:tcPr>
          <w:p w:rsidR="008B6AF4" w:rsidRPr="00E90F0C" w:rsidRDefault="008B6AF4" w:rsidP="008B6AF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Монтаж гипсобетонных перегородок.</w:t>
            </w:r>
          </w:p>
          <w:p w:rsidR="008B6AF4" w:rsidRPr="00E90F0C" w:rsidRDefault="008B6AF4" w:rsidP="008B6AF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Монтаж каркасно-обшивных перегородок.</w:t>
            </w:r>
          </w:p>
          <w:p w:rsidR="008B6AF4" w:rsidRDefault="008B6AF4" w:rsidP="008B6AF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 xml:space="preserve">Монтаж стен из металлических панелей с утеплителем и </w:t>
            </w:r>
            <w:proofErr w:type="spellStart"/>
            <w:r w:rsidRPr="00E90F0C">
              <w:rPr>
                <w:bCs/>
                <w:iCs/>
              </w:rPr>
              <w:t>полистовой</w:t>
            </w:r>
            <w:proofErr w:type="spellEnd"/>
            <w:r w:rsidRPr="00E90F0C">
              <w:rPr>
                <w:bCs/>
                <w:iCs/>
              </w:rPr>
              <w:t xml:space="preserve"> сборки.</w:t>
            </w:r>
          </w:p>
          <w:p w:rsidR="00762609" w:rsidRPr="00E90F0C" w:rsidRDefault="00762609" w:rsidP="008B6AF4">
            <w:pPr>
              <w:spacing w:line="204" w:lineRule="auto"/>
              <w:ind w:left="-57" w:right="-57"/>
              <w:rPr>
                <w:bCs/>
                <w:iCs/>
              </w:rPr>
            </w:pPr>
            <w:r>
              <w:rPr>
                <w:bCs/>
                <w:iCs/>
              </w:rPr>
              <w:t>Монтаж конструкций из асбестоцементных экструзионных панелей и плит.</w:t>
            </w:r>
          </w:p>
        </w:tc>
        <w:tc>
          <w:tcPr>
            <w:tcW w:w="1701" w:type="dxa"/>
            <w:gridSpan w:val="2"/>
          </w:tcPr>
          <w:p w:rsidR="008B6AF4" w:rsidRPr="00E90F0C" w:rsidRDefault="008B6AF4" w:rsidP="008B6AF4">
            <w:pPr>
              <w:spacing w:line="216" w:lineRule="auto"/>
              <w:ind w:left="-57" w:right="-57"/>
              <w:rPr>
                <w:spacing w:val="-6"/>
              </w:rPr>
            </w:pPr>
            <w:r w:rsidRPr="00E90F0C">
              <w:rPr>
                <w:spacing w:val="-6"/>
              </w:rPr>
              <w:t xml:space="preserve">СП 1.03.10-2023 </w:t>
            </w:r>
          </w:p>
          <w:p w:rsidR="008B6AF4" w:rsidRPr="00E90F0C" w:rsidRDefault="008B6AF4" w:rsidP="008B6AF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B6AF4" w:rsidRPr="00E90F0C" w:rsidTr="00A112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637"/>
        </w:trPr>
        <w:tc>
          <w:tcPr>
            <w:tcW w:w="1843" w:type="dxa"/>
            <w:gridSpan w:val="2"/>
          </w:tcPr>
          <w:p w:rsidR="008B6AF4" w:rsidRPr="00E90F0C" w:rsidRDefault="008B6AF4" w:rsidP="008B6AF4">
            <w:pPr>
              <w:spacing w:line="204" w:lineRule="auto"/>
              <w:ind w:right="-57"/>
              <w:rPr>
                <w:bCs/>
                <w:iCs/>
              </w:rPr>
            </w:pPr>
            <w:r w:rsidRPr="00E90F0C">
              <w:rPr>
                <w:spacing w:val="-6"/>
              </w:rPr>
              <w:t>Монтаж деревянных конструкций</w:t>
            </w:r>
          </w:p>
        </w:tc>
        <w:tc>
          <w:tcPr>
            <w:tcW w:w="2552" w:type="dxa"/>
            <w:gridSpan w:val="2"/>
          </w:tcPr>
          <w:p w:rsidR="008B6AF4" w:rsidRPr="00E90F0C" w:rsidRDefault="008B6AF4" w:rsidP="008B6AF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 xml:space="preserve">СН 1.03.01-2019 </w:t>
            </w:r>
          </w:p>
          <w:p w:rsidR="008B6AF4" w:rsidRPr="00E90F0C" w:rsidRDefault="008B6AF4" w:rsidP="008B6AF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 xml:space="preserve">СП 1.03.10-2023 </w:t>
            </w:r>
          </w:p>
        </w:tc>
        <w:tc>
          <w:tcPr>
            <w:tcW w:w="3543" w:type="dxa"/>
          </w:tcPr>
          <w:p w:rsidR="008B6AF4" w:rsidRPr="00E90F0C" w:rsidRDefault="008B6AF4" w:rsidP="008B6AF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Монтаж элементов конструкций.</w:t>
            </w:r>
          </w:p>
        </w:tc>
        <w:tc>
          <w:tcPr>
            <w:tcW w:w="1701" w:type="dxa"/>
            <w:gridSpan w:val="2"/>
          </w:tcPr>
          <w:p w:rsidR="008B6AF4" w:rsidRPr="00E90F0C" w:rsidRDefault="008B6AF4" w:rsidP="008B6AF4">
            <w:pPr>
              <w:spacing w:line="216" w:lineRule="auto"/>
              <w:ind w:left="-57" w:right="-57"/>
              <w:rPr>
                <w:spacing w:val="-6"/>
              </w:rPr>
            </w:pPr>
            <w:r w:rsidRPr="00E90F0C">
              <w:rPr>
                <w:spacing w:val="-6"/>
              </w:rPr>
              <w:t xml:space="preserve">СП 1.03.10-2023 </w:t>
            </w:r>
          </w:p>
        </w:tc>
      </w:tr>
      <w:tr w:rsidR="008B6AF4" w:rsidRPr="00E90F0C" w:rsidTr="00A112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" w:type="dxa"/>
          <w:cantSplit/>
          <w:trHeight w:val="312"/>
        </w:trPr>
        <w:tc>
          <w:tcPr>
            <w:tcW w:w="1843" w:type="dxa"/>
            <w:gridSpan w:val="2"/>
          </w:tcPr>
          <w:p w:rsidR="008B6AF4" w:rsidRPr="00E90F0C" w:rsidRDefault="008B6AF4" w:rsidP="008B6AF4">
            <w:pPr>
              <w:spacing w:line="216" w:lineRule="auto"/>
              <w:ind w:right="-57"/>
            </w:pPr>
            <w:bookmarkStart w:id="0" w:name="_GoBack"/>
            <w:bookmarkEnd w:id="0"/>
            <w:r w:rsidRPr="00E90F0C">
              <w:lastRenderedPageBreak/>
              <w:t>Монтаж стальных конструкций</w:t>
            </w:r>
          </w:p>
        </w:tc>
        <w:tc>
          <w:tcPr>
            <w:tcW w:w="2552" w:type="dxa"/>
            <w:gridSpan w:val="2"/>
          </w:tcPr>
          <w:p w:rsidR="008B6AF4" w:rsidRPr="00E90F0C" w:rsidRDefault="008B6AF4" w:rsidP="008B6AF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 xml:space="preserve">СН 1.03.01-2019 </w:t>
            </w:r>
          </w:p>
          <w:p w:rsidR="008B6AF4" w:rsidRPr="00E90F0C" w:rsidRDefault="008B6AF4" w:rsidP="008B6AF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 xml:space="preserve">СП 1.03.10-2023 </w:t>
            </w:r>
          </w:p>
        </w:tc>
        <w:tc>
          <w:tcPr>
            <w:tcW w:w="3543" w:type="dxa"/>
          </w:tcPr>
          <w:p w:rsidR="008B6AF4" w:rsidRPr="00E90F0C" w:rsidRDefault="008B6AF4" w:rsidP="008B6AF4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Укрупнительная сборка конструкций.</w:t>
            </w:r>
          </w:p>
          <w:p w:rsidR="008B6AF4" w:rsidRPr="00E90F0C" w:rsidRDefault="008B6AF4" w:rsidP="008B6AF4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:rsidR="008B6AF4" w:rsidRPr="00E90F0C" w:rsidRDefault="008B6AF4" w:rsidP="008B6AF4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:rsidR="008B6AF4" w:rsidRPr="00E90F0C" w:rsidRDefault="008B6AF4" w:rsidP="008B6AF4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:rsidR="008B6AF4" w:rsidRPr="00E90F0C" w:rsidRDefault="008B6AF4" w:rsidP="008B6AF4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Монтаж стальных конструкций одноэтажных зданий.</w:t>
            </w:r>
          </w:p>
          <w:p w:rsidR="008B6AF4" w:rsidRPr="00E90F0C" w:rsidRDefault="008B6AF4" w:rsidP="008B6AF4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673" w:type="dxa"/>
          </w:tcPr>
          <w:p w:rsidR="008B6AF4" w:rsidRPr="00E90F0C" w:rsidRDefault="008B6AF4" w:rsidP="008B6AF4">
            <w:pPr>
              <w:spacing w:line="216" w:lineRule="auto"/>
              <w:ind w:left="-57" w:right="-57"/>
              <w:rPr>
                <w:spacing w:val="-6"/>
              </w:rPr>
            </w:pPr>
            <w:r w:rsidRPr="00E90F0C">
              <w:rPr>
                <w:spacing w:val="-6"/>
              </w:rPr>
              <w:t xml:space="preserve">СП 1.03.10-2023 </w:t>
            </w:r>
          </w:p>
        </w:tc>
      </w:tr>
      <w:tr w:rsidR="008B6AF4" w:rsidRPr="00E90F0C" w:rsidTr="00A112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" w:type="dxa"/>
          <w:cantSplit/>
          <w:trHeight w:val="311"/>
        </w:trPr>
        <w:tc>
          <w:tcPr>
            <w:tcW w:w="1843" w:type="dxa"/>
            <w:gridSpan w:val="2"/>
          </w:tcPr>
          <w:p w:rsidR="008B6AF4" w:rsidRPr="00E90F0C" w:rsidRDefault="008B6AF4" w:rsidP="008B6AF4">
            <w:pPr>
              <w:spacing w:line="216" w:lineRule="auto"/>
              <w:ind w:right="-57"/>
            </w:pPr>
            <w:r w:rsidRPr="00E90F0C">
              <w:rPr>
                <w:spacing w:val="-6"/>
              </w:rPr>
              <w:t>Возведение каменных и армокаменных конструкций</w:t>
            </w:r>
          </w:p>
        </w:tc>
        <w:tc>
          <w:tcPr>
            <w:tcW w:w="2552" w:type="dxa"/>
            <w:gridSpan w:val="2"/>
          </w:tcPr>
          <w:p w:rsidR="008B6AF4" w:rsidRPr="00E90F0C" w:rsidRDefault="008B6AF4" w:rsidP="008B6AF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 xml:space="preserve">СН 1.03.01-2019 </w:t>
            </w:r>
          </w:p>
          <w:p w:rsidR="008B6AF4" w:rsidRPr="00E90F0C" w:rsidRDefault="008B6AF4" w:rsidP="008B6AF4">
            <w:pPr>
              <w:pStyle w:val="a6"/>
              <w:spacing w:line="192" w:lineRule="auto"/>
              <w:ind w:left="-57" w:right="-57"/>
              <w:rPr>
                <w:bCs/>
                <w:iCs/>
                <w:spacing w:val="-4"/>
                <w:sz w:val="20"/>
              </w:rPr>
            </w:pPr>
            <w:r w:rsidRPr="00E90F0C">
              <w:rPr>
                <w:bCs/>
                <w:iCs/>
                <w:spacing w:val="-4"/>
                <w:sz w:val="20"/>
              </w:rPr>
              <w:t xml:space="preserve">СП 1.03.13-2024 </w:t>
            </w:r>
          </w:p>
        </w:tc>
        <w:tc>
          <w:tcPr>
            <w:tcW w:w="3543" w:type="dxa"/>
          </w:tcPr>
          <w:p w:rsidR="008B6AF4" w:rsidRPr="00E90F0C" w:rsidRDefault="008B6AF4" w:rsidP="008B6AF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Каменные и армокаменные конструкции.</w:t>
            </w:r>
          </w:p>
        </w:tc>
        <w:tc>
          <w:tcPr>
            <w:tcW w:w="1673" w:type="dxa"/>
          </w:tcPr>
          <w:p w:rsidR="008B6AF4" w:rsidRPr="00E90F0C" w:rsidRDefault="008B6AF4" w:rsidP="008B6AF4">
            <w:pPr>
              <w:spacing w:line="216" w:lineRule="auto"/>
              <w:ind w:left="-57" w:right="-57"/>
              <w:rPr>
                <w:spacing w:val="-6"/>
              </w:rPr>
            </w:pPr>
            <w:r w:rsidRPr="00E90F0C">
              <w:rPr>
                <w:spacing w:val="-6"/>
              </w:rPr>
              <w:t xml:space="preserve">СП 1.03.13-2024 </w:t>
            </w:r>
          </w:p>
          <w:p w:rsidR="008B6AF4" w:rsidRPr="00E90F0C" w:rsidRDefault="008B6AF4" w:rsidP="008B6AF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B6AF4" w:rsidRPr="00E90F0C" w:rsidTr="00A112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" w:type="dxa"/>
          <w:cantSplit/>
          <w:trHeight w:val="311"/>
        </w:trPr>
        <w:tc>
          <w:tcPr>
            <w:tcW w:w="1843" w:type="dxa"/>
            <w:gridSpan w:val="2"/>
          </w:tcPr>
          <w:p w:rsidR="008B6AF4" w:rsidRPr="00E90F0C" w:rsidRDefault="008B6AF4" w:rsidP="008B6AF4">
            <w:pPr>
              <w:spacing w:line="204" w:lineRule="auto"/>
              <w:ind w:right="-57"/>
              <w:rPr>
                <w:bCs/>
                <w:iCs/>
              </w:rPr>
            </w:pPr>
            <w:r w:rsidRPr="00E90F0C">
              <w:rPr>
                <w:spacing w:val="-6"/>
              </w:rPr>
              <w:t>Устройство кровель</w:t>
            </w:r>
            <w:r w:rsidRPr="00E90F0C">
              <w:rPr>
                <w:bCs/>
                <w:iCs/>
              </w:rPr>
              <w:t xml:space="preserve"> </w:t>
            </w:r>
          </w:p>
        </w:tc>
        <w:tc>
          <w:tcPr>
            <w:tcW w:w="2552" w:type="dxa"/>
            <w:gridSpan w:val="2"/>
          </w:tcPr>
          <w:p w:rsidR="008B6AF4" w:rsidRPr="00E90F0C" w:rsidRDefault="008B6AF4" w:rsidP="008B6AF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 xml:space="preserve">СН 5.08.01-2019 </w:t>
            </w:r>
          </w:p>
          <w:p w:rsidR="008B6AF4" w:rsidRPr="00E90F0C" w:rsidRDefault="008B6AF4" w:rsidP="008B6AF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>СП 1.03.05-2023</w:t>
            </w:r>
          </w:p>
          <w:p w:rsidR="008B6AF4" w:rsidRPr="00E90F0C" w:rsidRDefault="008B6AF4" w:rsidP="008B6AF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43" w:type="dxa"/>
          </w:tcPr>
          <w:p w:rsidR="008B6AF4" w:rsidRPr="00E90F0C" w:rsidRDefault="008B6AF4" w:rsidP="008B6AF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Кровли из рулонных и мастичных материалов.</w:t>
            </w:r>
          </w:p>
          <w:p w:rsidR="008B6AF4" w:rsidRPr="00E90F0C" w:rsidRDefault="008B6AF4" w:rsidP="008B6AF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Кровли из мелкоштучных материалов.</w:t>
            </w:r>
          </w:p>
          <w:p w:rsidR="008B6AF4" w:rsidRPr="00E90F0C" w:rsidRDefault="008B6AF4" w:rsidP="008B6AF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Кровли из битумно-полимерных волнистых кровельных и хризотилцементных волнистых листов.</w:t>
            </w:r>
          </w:p>
          <w:p w:rsidR="008B6AF4" w:rsidRPr="00E90F0C" w:rsidRDefault="008B6AF4" w:rsidP="008B6AF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Кровли из листовой стали, меди, металлического профилированного настила и металлической черепицы.</w:t>
            </w:r>
          </w:p>
        </w:tc>
        <w:tc>
          <w:tcPr>
            <w:tcW w:w="1673" w:type="dxa"/>
          </w:tcPr>
          <w:p w:rsidR="008B6AF4" w:rsidRPr="00E90F0C" w:rsidRDefault="008B6AF4" w:rsidP="008B6AF4">
            <w:pPr>
              <w:spacing w:line="216" w:lineRule="auto"/>
              <w:ind w:left="-57" w:right="-57"/>
              <w:rPr>
                <w:spacing w:val="-6"/>
              </w:rPr>
            </w:pPr>
            <w:r w:rsidRPr="00E90F0C">
              <w:rPr>
                <w:spacing w:val="-6"/>
              </w:rPr>
              <w:t>ГОСТ 21718-84</w:t>
            </w:r>
          </w:p>
          <w:p w:rsidR="008B6AF4" w:rsidRPr="00E90F0C" w:rsidRDefault="008B6AF4" w:rsidP="008B6AF4">
            <w:pPr>
              <w:spacing w:line="216" w:lineRule="auto"/>
              <w:ind w:left="-57" w:right="-57"/>
              <w:rPr>
                <w:spacing w:val="-6"/>
              </w:rPr>
            </w:pPr>
            <w:r w:rsidRPr="00E90F0C">
              <w:rPr>
                <w:spacing w:val="-6"/>
              </w:rPr>
              <w:t xml:space="preserve"> СП 1.03.05-2023</w:t>
            </w:r>
          </w:p>
          <w:p w:rsidR="008B6AF4" w:rsidRPr="00E90F0C" w:rsidRDefault="008B6AF4" w:rsidP="008B6AF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155A5" w:rsidRPr="00E90F0C" w:rsidTr="00A112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311"/>
        </w:trPr>
        <w:tc>
          <w:tcPr>
            <w:tcW w:w="1814" w:type="dxa"/>
          </w:tcPr>
          <w:p w:rsidR="008155A5" w:rsidRPr="00E90F0C" w:rsidRDefault="008155A5" w:rsidP="004A2694">
            <w:pPr>
              <w:spacing w:line="216" w:lineRule="auto"/>
              <w:ind w:right="-57"/>
              <w:rPr>
                <w:bCs/>
                <w:iCs/>
              </w:rPr>
            </w:pPr>
            <w:r w:rsidRPr="00E90F0C">
              <w:rPr>
                <w:spacing w:val="-6"/>
              </w:rPr>
              <w:t>Устройство изоляционных покрытий</w:t>
            </w:r>
          </w:p>
        </w:tc>
        <w:tc>
          <w:tcPr>
            <w:tcW w:w="2552" w:type="dxa"/>
            <w:gridSpan w:val="2"/>
          </w:tcPr>
          <w:p w:rsidR="008155A5" w:rsidRPr="00E90F0C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>ТКП 45-5.08-75-2007.</w:t>
            </w:r>
          </w:p>
          <w:p w:rsidR="008155A5" w:rsidRPr="00E90F0C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 xml:space="preserve">СТБ 1846-2008 </w:t>
            </w:r>
          </w:p>
        </w:tc>
        <w:tc>
          <w:tcPr>
            <w:tcW w:w="3572" w:type="dxa"/>
            <w:gridSpan w:val="2"/>
          </w:tcPr>
          <w:p w:rsidR="008155A5" w:rsidRPr="00E90F0C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Гидроизоляция из рулонных материалов.</w:t>
            </w:r>
          </w:p>
          <w:p w:rsidR="008155A5" w:rsidRPr="00E90F0C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:rsidR="008155A5" w:rsidRPr="00E90F0C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Гидроизоляция из цементных растворов, горячих асфальтовых смесей и литой гидроизоляции.</w:t>
            </w:r>
          </w:p>
          <w:p w:rsidR="008155A5" w:rsidRPr="00E90F0C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Гидроизоляция из металлических листов.</w:t>
            </w:r>
          </w:p>
          <w:p w:rsidR="008155A5" w:rsidRPr="00E90F0C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Гидроизоляция из полимерных листовых материалов.</w:t>
            </w:r>
          </w:p>
          <w:p w:rsidR="008155A5" w:rsidRPr="00E90F0C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Тепло- и звукоизоляция из плит и сыпучих материалов.</w:t>
            </w:r>
          </w:p>
        </w:tc>
        <w:tc>
          <w:tcPr>
            <w:tcW w:w="1701" w:type="dxa"/>
            <w:gridSpan w:val="2"/>
          </w:tcPr>
          <w:p w:rsidR="008155A5" w:rsidRPr="00E90F0C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E90F0C">
              <w:rPr>
                <w:spacing w:val="-6"/>
              </w:rPr>
              <w:t>СТБ 1846-2008.</w:t>
            </w:r>
          </w:p>
        </w:tc>
      </w:tr>
      <w:tr w:rsidR="008155A5" w:rsidRPr="00E90F0C" w:rsidTr="00A112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04"/>
        </w:trPr>
        <w:tc>
          <w:tcPr>
            <w:tcW w:w="1814" w:type="dxa"/>
          </w:tcPr>
          <w:p w:rsidR="008155A5" w:rsidRPr="00E90F0C" w:rsidRDefault="008155A5" w:rsidP="004A2694">
            <w:pPr>
              <w:spacing w:line="216" w:lineRule="auto"/>
              <w:ind w:right="-57"/>
              <w:rPr>
                <w:bCs/>
                <w:iCs/>
              </w:rPr>
            </w:pPr>
            <w:r w:rsidRPr="00E90F0C">
              <w:rPr>
                <w:spacing w:val="-6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2" w:type="dxa"/>
            <w:gridSpan w:val="2"/>
          </w:tcPr>
          <w:p w:rsidR="008155A5" w:rsidRPr="00E90F0C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>СП 1.03.03-2022</w:t>
            </w:r>
          </w:p>
          <w:p w:rsidR="008155A5" w:rsidRPr="00E90F0C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>СП 1.03.04-2022</w:t>
            </w:r>
          </w:p>
          <w:p w:rsidR="008155A5" w:rsidRPr="00E90F0C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2"/>
          </w:tcPr>
          <w:p w:rsidR="008155A5" w:rsidRPr="00E90F0C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Легкие штукатурные системы утепления.</w:t>
            </w:r>
          </w:p>
          <w:p w:rsidR="008155A5" w:rsidRPr="00E90F0C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Тяжелые штукатурные системы утепления.</w:t>
            </w:r>
          </w:p>
          <w:p w:rsidR="008155A5" w:rsidRPr="00E90F0C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Вентилируемые системы утепления.</w:t>
            </w:r>
          </w:p>
          <w:p w:rsidR="008155A5" w:rsidRPr="00E90F0C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Системы утепления на основе комплексных теплоизоляционных изделий.</w:t>
            </w:r>
          </w:p>
        </w:tc>
        <w:tc>
          <w:tcPr>
            <w:tcW w:w="1701" w:type="dxa"/>
            <w:gridSpan w:val="2"/>
          </w:tcPr>
          <w:p w:rsidR="008155A5" w:rsidRPr="00E90F0C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E90F0C">
              <w:rPr>
                <w:spacing w:val="-6"/>
              </w:rPr>
              <w:t>СП 1.03.04-2022</w:t>
            </w:r>
          </w:p>
          <w:p w:rsidR="008155A5" w:rsidRPr="00E90F0C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155A5" w:rsidRPr="00E90F0C" w:rsidTr="00A112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02"/>
        </w:trPr>
        <w:tc>
          <w:tcPr>
            <w:tcW w:w="1814" w:type="dxa"/>
          </w:tcPr>
          <w:p w:rsidR="008155A5" w:rsidRPr="00E90F0C" w:rsidRDefault="008155A5" w:rsidP="004A2694">
            <w:pPr>
              <w:spacing w:line="204" w:lineRule="auto"/>
              <w:ind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Отделочные работы</w:t>
            </w:r>
          </w:p>
        </w:tc>
        <w:tc>
          <w:tcPr>
            <w:tcW w:w="2552" w:type="dxa"/>
            <w:gridSpan w:val="2"/>
          </w:tcPr>
          <w:p w:rsidR="008155A5" w:rsidRPr="00E90F0C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>СП 1.03.01-2019</w:t>
            </w:r>
          </w:p>
          <w:p w:rsidR="008155A5" w:rsidRPr="00E90F0C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>СП 1.03.07-2023</w:t>
            </w:r>
          </w:p>
          <w:p w:rsidR="008155A5" w:rsidRPr="00E90F0C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2"/>
          </w:tcPr>
          <w:p w:rsidR="008155A5" w:rsidRPr="00E90F0C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Штукатурные работы.</w:t>
            </w:r>
          </w:p>
          <w:p w:rsidR="008155A5" w:rsidRPr="00E90F0C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Облицовочные работы.</w:t>
            </w:r>
          </w:p>
          <w:p w:rsidR="008155A5" w:rsidRPr="00E90F0C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Малярные работы.</w:t>
            </w:r>
          </w:p>
          <w:p w:rsidR="008155A5" w:rsidRPr="00E90F0C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Обойные работы.</w:t>
            </w:r>
          </w:p>
          <w:p w:rsidR="008155A5" w:rsidRPr="00E90F0C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Стекольные работы.</w:t>
            </w:r>
          </w:p>
        </w:tc>
        <w:tc>
          <w:tcPr>
            <w:tcW w:w="1701" w:type="dxa"/>
            <w:gridSpan w:val="2"/>
          </w:tcPr>
          <w:p w:rsidR="008155A5" w:rsidRPr="00E90F0C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E90F0C">
              <w:rPr>
                <w:spacing w:val="-6"/>
              </w:rPr>
              <w:t>СП 1.03.07-2023</w:t>
            </w:r>
          </w:p>
          <w:p w:rsidR="008155A5" w:rsidRPr="00E90F0C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155A5" w:rsidRPr="00E90F0C" w:rsidTr="00A112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04"/>
        </w:trPr>
        <w:tc>
          <w:tcPr>
            <w:tcW w:w="1814" w:type="dxa"/>
            <w:vMerge w:val="restart"/>
          </w:tcPr>
          <w:p w:rsidR="008155A5" w:rsidRPr="00E90F0C" w:rsidRDefault="008155A5" w:rsidP="004A2694">
            <w:pPr>
              <w:spacing w:line="204" w:lineRule="auto"/>
              <w:ind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Заполнение оконных и дверных проемов</w:t>
            </w:r>
          </w:p>
        </w:tc>
        <w:tc>
          <w:tcPr>
            <w:tcW w:w="2552" w:type="dxa"/>
            <w:gridSpan w:val="2"/>
          </w:tcPr>
          <w:p w:rsidR="008155A5" w:rsidRPr="00E90F0C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>СП 3.02.08-2024</w:t>
            </w:r>
          </w:p>
          <w:p w:rsidR="008155A5" w:rsidRPr="00E90F0C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 xml:space="preserve">СП 1.03.15-2024 </w:t>
            </w:r>
          </w:p>
        </w:tc>
        <w:tc>
          <w:tcPr>
            <w:tcW w:w="3572" w:type="dxa"/>
            <w:gridSpan w:val="2"/>
          </w:tcPr>
          <w:p w:rsidR="008155A5" w:rsidRPr="00E90F0C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Заполнение оконных и дверных проемов, витрин и витражей.</w:t>
            </w:r>
          </w:p>
          <w:p w:rsidR="008155A5" w:rsidRPr="00E90F0C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Встраиваемые элементы остекления балконов и лоджий.</w:t>
            </w:r>
          </w:p>
          <w:p w:rsidR="008155A5" w:rsidRPr="00E90F0C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Элементы остекления балконов и лоджий на относе.</w:t>
            </w:r>
          </w:p>
        </w:tc>
        <w:tc>
          <w:tcPr>
            <w:tcW w:w="1701" w:type="dxa"/>
            <w:gridSpan w:val="2"/>
          </w:tcPr>
          <w:p w:rsidR="008155A5" w:rsidRPr="00E90F0C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E90F0C">
              <w:rPr>
                <w:spacing w:val="-6"/>
              </w:rPr>
              <w:t xml:space="preserve">СП 1.03.15-2024 </w:t>
            </w:r>
          </w:p>
          <w:p w:rsidR="008155A5" w:rsidRPr="00E90F0C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155A5" w:rsidRPr="00E90F0C" w:rsidTr="00A112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537"/>
        </w:trPr>
        <w:tc>
          <w:tcPr>
            <w:tcW w:w="1814" w:type="dxa"/>
            <w:vMerge/>
          </w:tcPr>
          <w:p w:rsidR="008155A5" w:rsidRPr="00E90F0C" w:rsidRDefault="008155A5" w:rsidP="004A2694">
            <w:pPr>
              <w:spacing w:line="204" w:lineRule="auto"/>
              <w:ind w:right="-57"/>
              <w:rPr>
                <w:bCs/>
                <w:iCs/>
              </w:rPr>
            </w:pPr>
          </w:p>
        </w:tc>
        <w:tc>
          <w:tcPr>
            <w:tcW w:w="2552" w:type="dxa"/>
            <w:gridSpan w:val="2"/>
          </w:tcPr>
          <w:p w:rsidR="008155A5" w:rsidRPr="00E90F0C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>СП 3.02.08-2024</w:t>
            </w:r>
          </w:p>
          <w:p w:rsidR="008155A5" w:rsidRPr="00E90F0C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>СП 1.03.01-2019</w:t>
            </w:r>
          </w:p>
          <w:p w:rsidR="008155A5" w:rsidRPr="00E90F0C" w:rsidRDefault="008155A5" w:rsidP="002571E2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>СП 1.03.07-2023</w:t>
            </w:r>
          </w:p>
        </w:tc>
        <w:tc>
          <w:tcPr>
            <w:tcW w:w="3572" w:type="dxa"/>
            <w:gridSpan w:val="2"/>
          </w:tcPr>
          <w:p w:rsidR="008155A5" w:rsidRPr="00E90F0C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Отделка откосов.</w:t>
            </w:r>
          </w:p>
        </w:tc>
        <w:tc>
          <w:tcPr>
            <w:tcW w:w="1701" w:type="dxa"/>
            <w:gridSpan w:val="2"/>
          </w:tcPr>
          <w:p w:rsidR="008155A5" w:rsidRPr="00E90F0C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E90F0C">
              <w:rPr>
                <w:spacing w:val="-6"/>
              </w:rPr>
              <w:t>СП 1.03.07-2023</w:t>
            </w:r>
          </w:p>
          <w:p w:rsidR="008155A5" w:rsidRPr="00E90F0C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6C2FDA" w:rsidRPr="00E90F0C" w:rsidTr="00A11280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DA" w:rsidRPr="00E90F0C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Монтаж систем автоматизации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DA" w:rsidRPr="00E90F0C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 xml:space="preserve">СНиП 3.05.07-85 (применяется </w:t>
            </w:r>
            <w:proofErr w:type="spellStart"/>
            <w:r w:rsidRPr="00E90F0C">
              <w:rPr>
                <w:spacing w:val="-6"/>
              </w:rPr>
              <w:t>справочно</w:t>
            </w:r>
            <w:proofErr w:type="spellEnd"/>
            <w:r w:rsidRPr="00E90F0C">
              <w:rPr>
                <w:spacing w:val="-6"/>
              </w:rPr>
              <w:t>)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DA" w:rsidRPr="00E90F0C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DA" w:rsidRPr="00E90F0C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 xml:space="preserve">ГОСТ 26433.0-85 ГОСТ 26433.2-94 </w:t>
            </w:r>
          </w:p>
        </w:tc>
      </w:tr>
      <w:tr w:rsidR="008A2B54" w:rsidRPr="00E90F0C" w:rsidTr="00A112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3620"/>
        </w:trPr>
        <w:tc>
          <w:tcPr>
            <w:tcW w:w="1814" w:type="dxa"/>
          </w:tcPr>
          <w:p w:rsidR="008A2B54" w:rsidRPr="00E90F0C" w:rsidRDefault="008A2B54" w:rsidP="008155A5">
            <w:pPr>
              <w:spacing w:line="204" w:lineRule="auto"/>
              <w:ind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Устройство полов</w:t>
            </w:r>
          </w:p>
        </w:tc>
        <w:tc>
          <w:tcPr>
            <w:tcW w:w="2552" w:type="dxa"/>
            <w:gridSpan w:val="2"/>
          </w:tcPr>
          <w:p w:rsidR="008A2B54" w:rsidRPr="00E90F0C" w:rsidRDefault="008A2B54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>СП 1.03.01-2019</w:t>
            </w:r>
          </w:p>
          <w:p w:rsidR="008A2B54" w:rsidRPr="00E90F0C" w:rsidRDefault="008A2B54" w:rsidP="008155A5">
            <w:pPr>
              <w:spacing w:line="216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>СП 1.03.06-2023</w:t>
            </w:r>
          </w:p>
          <w:p w:rsidR="008A2B54" w:rsidRPr="00E90F0C" w:rsidRDefault="008A2B54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2"/>
          </w:tcPr>
          <w:p w:rsidR="008A2B54" w:rsidRPr="00E90F0C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Устройство стяжки.</w:t>
            </w:r>
          </w:p>
          <w:p w:rsidR="008A2B54" w:rsidRPr="00E90F0C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Устройство гидроизоляции пола.</w:t>
            </w:r>
          </w:p>
          <w:p w:rsidR="008A2B54" w:rsidRPr="00E90F0C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Устройство тепло- и звукоизоляции.</w:t>
            </w:r>
          </w:p>
          <w:p w:rsidR="008A2B54" w:rsidRPr="00E90F0C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E90F0C">
              <w:rPr>
                <w:spacing w:val="-6"/>
              </w:rPr>
              <w:t>поливинилацетатно</w:t>
            </w:r>
            <w:proofErr w:type="spellEnd"/>
            <w:r w:rsidRPr="00E90F0C">
              <w:rPr>
                <w:spacing w:val="-6"/>
              </w:rPr>
              <w:t xml:space="preserve">-бетонных, </w:t>
            </w:r>
            <w:proofErr w:type="spellStart"/>
            <w:r w:rsidRPr="00E90F0C">
              <w:rPr>
                <w:spacing w:val="-6"/>
              </w:rPr>
              <w:t>латексно</w:t>
            </w:r>
            <w:proofErr w:type="spellEnd"/>
            <w:r w:rsidRPr="00E90F0C">
              <w:rPr>
                <w:spacing w:val="-6"/>
              </w:rPr>
              <w:t>-цементно-бетонных и ксилолитовых.</w:t>
            </w:r>
          </w:p>
          <w:p w:rsidR="008A2B54" w:rsidRPr="00E90F0C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Устройство покрытий полов из древесины и изделий на ее основе.</w:t>
            </w:r>
          </w:p>
          <w:p w:rsidR="008A2B54" w:rsidRPr="00E90F0C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Устройство покрытий полов из синтетических рулонных материалов и изделий на их основе.</w:t>
            </w:r>
          </w:p>
          <w:p w:rsidR="008A2B54" w:rsidRPr="00E90F0C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Устройство покрытий из плиточных материалов.</w:t>
            </w:r>
          </w:p>
          <w:p w:rsidR="008A2B54" w:rsidRPr="00E90F0C" w:rsidRDefault="008A2B54" w:rsidP="002571E2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 xml:space="preserve">Устройство сплошных (бесшовных) и </w:t>
            </w:r>
            <w:proofErr w:type="spellStart"/>
            <w:r w:rsidRPr="00E90F0C">
              <w:rPr>
                <w:spacing w:val="-6"/>
              </w:rPr>
              <w:t>самонивелирующихся</w:t>
            </w:r>
            <w:proofErr w:type="spellEnd"/>
            <w:r w:rsidRPr="00E90F0C">
              <w:rPr>
                <w:spacing w:val="-6"/>
              </w:rPr>
              <w:t xml:space="preserve"> бетонных и цементных покрытий.  </w:t>
            </w:r>
          </w:p>
        </w:tc>
        <w:tc>
          <w:tcPr>
            <w:tcW w:w="1701" w:type="dxa"/>
            <w:gridSpan w:val="2"/>
          </w:tcPr>
          <w:p w:rsidR="008A2B54" w:rsidRPr="00E90F0C" w:rsidRDefault="008A2B54" w:rsidP="002571E2">
            <w:pPr>
              <w:spacing w:line="216" w:lineRule="auto"/>
              <w:ind w:left="-57" w:right="-57"/>
              <w:rPr>
                <w:spacing w:val="-6"/>
              </w:rPr>
            </w:pPr>
            <w:r w:rsidRPr="00E90F0C">
              <w:rPr>
                <w:spacing w:val="-6"/>
              </w:rPr>
              <w:t>СП 1.03.06-2023</w:t>
            </w:r>
          </w:p>
        </w:tc>
      </w:tr>
      <w:tr w:rsidR="008155A5" w:rsidRPr="00E90F0C" w:rsidTr="00A112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853"/>
        </w:trPr>
        <w:tc>
          <w:tcPr>
            <w:tcW w:w="1814" w:type="dxa"/>
            <w:tcBorders>
              <w:bottom w:val="single" w:sz="4" w:space="0" w:color="000000"/>
            </w:tcBorders>
          </w:tcPr>
          <w:p w:rsidR="002571E2" w:rsidRPr="00E90F0C" w:rsidRDefault="008155A5" w:rsidP="008155A5">
            <w:pPr>
              <w:spacing w:line="204" w:lineRule="auto"/>
              <w:ind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Электромонтаж</w:t>
            </w:r>
            <w:r w:rsidR="002571E2" w:rsidRPr="00E90F0C">
              <w:rPr>
                <w:bCs/>
                <w:iCs/>
              </w:rPr>
              <w:t>-</w:t>
            </w:r>
          </w:p>
          <w:p w:rsidR="008155A5" w:rsidRPr="00E90F0C" w:rsidRDefault="008155A5" w:rsidP="008155A5">
            <w:pPr>
              <w:spacing w:line="204" w:lineRule="auto"/>
              <w:ind w:right="-57"/>
              <w:rPr>
                <w:bCs/>
                <w:iCs/>
              </w:rPr>
            </w:pPr>
            <w:proofErr w:type="spellStart"/>
            <w:r w:rsidRPr="00E90F0C">
              <w:rPr>
                <w:bCs/>
                <w:iCs/>
              </w:rPr>
              <w:t>ные</w:t>
            </w:r>
            <w:proofErr w:type="spellEnd"/>
            <w:r w:rsidRPr="00E90F0C">
              <w:rPr>
                <w:bCs/>
                <w:iCs/>
              </w:rPr>
              <w:t xml:space="preserve"> работы </w:t>
            </w:r>
          </w:p>
        </w:tc>
        <w:tc>
          <w:tcPr>
            <w:tcW w:w="2552" w:type="dxa"/>
            <w:gridSpan w:val="2"/>
            <w:tcBorders>
              <w:bottom w:val="single" w:sz="4" w:space="0" w:color="000000"/>
            </w:tcBorders>
          </w:tcPr>
          <w:p w:rsidR="008155A5" w:rsidRPr="00E90F0C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 xml:space="preserve">СП 4.04.06-2024 </w:t>
            </w:r>
          </w:p>
          <w:p w:rsidR="008155A5" w:rsidRPr="00E90F0C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2"/>
            <w:tcBorders>
              <w:bottom w:val="single" w:sz="4" w:space="0" w:color="000000"/>
            </w:tcBorders>
          </w:tcPr>
          <w:p w:rsidR="008155A5" w:rsidRPr="00E90F0C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Электропроводка.</w:t>
            </w:r>
          </w:p>
          <w:p w:rsidR="008155A5" w:rsidRPr="00E90F0C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Кабельные линии.</w:t>
            </w:r>
          </w:p>
          <w:p w:rsidR="008155A5" w:rsidRPr="00E90F0C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 xml:space="preserve">Распределительные устройства и подстанции. </w:t>
            </w:r>
          </w:p>
          <w:p w:rsidR="008155A5" w:rsidRPr="00E90F0C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Электрическое освещение.</w:t>
            </w:r>
          </w:p>
          <w:p w:rsidR="008155A5" w:rsidRPr="00E90F0C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Заземляющие устройства</w:t>
            </w:r>
          </w:p>
        </w:tc>
        <w:tc>
          <w:tcPr>
            <w:tcW w:w="1701" w:type="dxa"/>
            <w:gridSpan w:val="2"/>
            <w:tcBorders>
              <w:bottom w:val="single" w:sz="4" w:space="0" w:color="000000"/>
            </w:tcBorders>
          </w:tcPr>
          <w:p w:rsidR="008155A5" w:rsidRPr="00E90F0C" w:rsidRDefault="008155A5" w:rsidP="008155A5">
            <w:pPr>
              <w:spacing w:line="216" w:lineRule="auto"/>
              <w:ind w:left="-57" w:right="-57"/>
              <w:rPr>
                <w:spacing w:val="-6"/>
              </w:rPr>
            </w:pPr>
            <w:r w:rsidRPr="00E90F0C">
              <w:rPr>
                <w:spacing w:val="-6"/>
              </w:rPr>
              <w:t xml:space="preserve">ГОСТ 26433.0-85 </w:t>
            </w:r>
          </w:p>
          <w:p w:rsidR="008155A5" w:rsidRPr="00E90F0C" w:rsidRDefault="008155A5" w:rsidP="008155A5">
            <w:pPr>
              <w:pStyle w:val="a6"/>
              <w:spacing w:line="216" w:lineRule="auto"/>
              <w:ind w:left="-57" w:right="-57"/>
              <w:rPr>
                <w:spacing w:val="-6"/>
                <w:sz w:val="20"/>
              </w:rPr>
            </w:pPr>
            <w:r w:rsidRPr="00E90F0C">
              <w:rPr>
                <w:spacing w:val="-6"/>
                <w:sz w:val="20"/>
              </w:rPr>
              <w:t xml:space="preserve">ГОСТ 26433.2-94 </w:t>
            </w:r>
          </w:p>
        </w:tc>
      </w:tr>
      <w:tr w:rsidR="002571E2" w:rsidRPr="00E90F0C" w:rsidTr="00A112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04"/>
        </w:trPr>
        <w:tc>
          <w:tcPr>
            <w:tcW w:w="1814" w:type="dxa"/>
            <w:vMerge w:val="restart"/>
          </w:tcPr>
          <w:p w:rsidR="002571E2" w:rsidRPr="00E90F0C" w:rsidRDefault="002571E2" w:rsidP="008155A5">
            <w:pPr>
              <w:spacing w:line="204" w:lineRule="auto"/>
              <w:ind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Монтаж внутренних инженерных систем зданий и сооружений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2571E2" w:rsidRPr="00E90F0C" w:rsidRDefault="002571E2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 xml:space="preserve">СП 1.03.02-2020 </w:t>
            </w:r>
          </w:p>
          <w:p w:rsidR="002571E2" w:rsidRPr="00E90F0C" w:rsidRDefault="002571E2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 xml:space="preserve">СП 4.01.08-2024 </w:t>
            </w:r>
          </w:p>
          <w:p w:rsidR="002571E2" w:rsidRPr="00E90F0C" w:rsidRDefault="002571E2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2"/>
            <w:tcBorders>
              <w:bottom w:val="single" w:sz="4" w:space="0" w:color="auto"/>
            </w:tcBorders>
          </w:tcPr>
          <w:p w:rsidR="002571E2" w:rsidRPr="00E90F0C" w:rsidRDefault="002571E2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Водоснабжение.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571E2" w:rsidRPr="00E90F0C" w:rsidRDefault="002571E2" w:rsidP="008155A5">
            <w:pPr>
              <w:spacing w:line="216" w:lineRule="auto"/>
              <w:ind w:left="-57" w:right="-57"/>
              <w:rPr>
                <w:spacing w:val="-6"/>
              </w:rPr>
            </w:pPr>
            <w:r w:rsidRPr="00E90F0C">
              <w:rPr>
                <w:spacing w:val="-6"/>
              </w:rPr>
              <w:t xml:space="preserve">СП 4.01.08-2024 </w:t>
            </w:r>
          </w:p>
          <w:p w:rsidR="002571E2" w:rsidRPr="00E90F0C" w:rsidRDefault="002571E2" w:rsidP="008155A5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2571E2" w:rsidRPr="00E90F0C" w:rsidTr="00A112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02"/>
        </w:trPr>
        <w:tc>
          <w:tcPr>
            <w:tcW w:w="1814" w:type="dxa"/>
            <w:vMerge/>
            <w:tcBorders>
              <w:bottom w:val="nil"/>
            </w:tcBorders>
          </w:tcPr>
          <w:p w:rsidR="002571E2" w:rsidRPr="00E90F0C" w:rsidRDefault="002571E2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E90F0C" w:rsidRDefault="002571E2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 xml:space="preserve">СП 1.03.02-2020 </w:t>
            </w:r>
          </w:p>
          <w:p w:rsidR="002571E2" w:rsidRPr="00E90F0C" w:rsidRDefault="002571E2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 xml:space="preserve">СП 4.01.08-2024 </w:t>
            </w:r>
          </w:p>
          <w:p w:rsidR="002571E2" w:rsidRPr="00E90F0C" w:rsidRDefault="002571E2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auto"/>
            </w:tcBorders>
          </w:tcPr>
          <w:p w:rsidR="002571E2" w:rsidRPr="00E90F0C" w:rsidRDefault="002571E2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Канализация.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2571E2" w:rsidRPr="00E90F0C" w:rsidRDefault="002571E2" w:rsidP="008155A5">
            <w:pPr>
              <w:spacing w:line="216" w:lineRule="auto"/>
              <w:ind w:left="-57" w:right="-57"/>
              <w:rPr>
                <w:spacing w:val="-6"/>
              </w:rPr>
            </w:pPr>
            <w:r w:rsidRPr="00E90F0C">
              <w:rPr>
                <w:spacing w:val="-6"/>
              </w:rPr>
              <w:t xml:space="preserve">СП 4.01.08-2024 </w:t>
            </w:r>
          </w:p>
          <w:p w:rsidR="002571E2" w:rsidRPr="00E90F0C" w:rsidRDefault="002571E2" w:rsidP="008155A5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155A5" w:rsidRPr="00E90F0C" w:rsidTr="00A112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02"/>
        </w:trPr>
        <w:tc>
          <w:tcPr>
            <w:tcW w:w="1814" w:type="dxa"/>
            <w:tcBorders>
              <w:top w:val="nil"/>
              <w:bottom w:val="nil"/>
            </w:tcBorders>
          </w:tcPr>
          <w:p w:rsidR="008155A5" w:rsidRPr="00E90F0C" w:rsidRDefault="008155A5" w:rsidP="008155A5">
            <w:pPr>
              <w:spacing w:line="182" w:lineRule="auto"/>
              <w:ind w:right="-57"/>
              <w:rPr>
                <w:bCs/>
                <w:iCs/>
              </w:rPr>
            </w:pPr>
          </w:p>
        </w:tc>
        <w:tc>
          <w:tcPr>
            <w:tcW w:w="2552" w:type="dxa"/>
            <w:gridSpan w:val="2"/>
          </w:tcPr>
          <w:p w:rsidR="008155A5" w:rsidRPr="00E90F0C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 xml:space="preserve">СП 1.03.02-2020 </w:t>
            </w:r>
          </w:p>
          <w:p w:rsidR="008155A5" w:rsidRPr="00E90F0C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 xml:space="preserve">СП 4.02.07-2024 </w:t>
            </w:r>
          </w:p>
        </w:tc>
        <w:tc>
          <w:tcPr>
            <w:tcW w:w="3572" w:type="dxa"/>
            <w:gridSpan w:val="2"/>
          </w:tcPr>
          <w:p w:rsidR="008155A5" w:rsidRPr="00E90F0C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Вентиляция и кондиционирование воздуха.</w:t>
            </w:r>
          </w:p>
        </w:tc>
        <w:tc>
          <w:tcPr>
            <w:tcW w:w="1701" w:type="dxa"/>
            <w:gridSpan w:val="2"/>
          </w:tcPr>
          <w:p w:rsidR="008155A5" w:rsidRPr="00E90F0C" w:rsidRDefault="008155A5" w:rsidP="008155A5">
            <w:pPr>
              <w:spacing w:line="216" w:lineRule="auto"/>
              <w:ind w:left="-57" w:right="-57"/>
              <w:rPr>
                <w:spacing w:val="-6"/>
              </w:rPr>
            </w:pPr>
            <w:r w:rsidRPr="00E90F0C">
              <w:rPr>
                <w:spacing w:val="-6"/>
              </w:rPr>
              <w:t xml:space="preserve">СП 4.02.07-2024 </w:t>
            </w:r>
          </w:p>
        </w:tc>
      </w:tr>
      <w:tr w:rsidR="008155A5" w:rsidRPr="00E90F0C" w:rsidTr="00A112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02"/>
        </w:trPr>
        <w:tc>
          <w:tcPr>
            <w:tcW w:w="1814" w:type="dxa"/>
            <w:tcBorders>
              <w:top w:val="nil"/>
              <w:bottom w:val="nil"/>
            </w:tcBorders>
          </w:tcPr>
          <w:p w:rsidR="008155A5" w:rsidRPr="00E90F0C" w:rsidRDefault="008155A5" w:rsidP="008155A5">
            <w:pPr>
              <w:spacing w:line="204" w:lineRule="auto"/>
              <w:ind w:right="-57"/>
              <w:rPr>
                <w:bCs/>
                <w:iCs/>
              </w:rPr>
            </w:pPr>
          </w:p>
        </w:tc>
        <w:tc>
          <w:tcPr>
            <w:tcW w:w="2552" w:type="dxa"/>
            <w:gridSpan w:val="2"/>
          </w:tcPr>
          <w:p w:rsidR="008155A5" w:rsidRPr="00E90F0C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 xml:space="preserve">СП 1.03.02-2020 </w:t>
            </w:r>
          </w:p>
          <w:p w:rsidR="008155A5" w:rsidRPr="00E90F0C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 xml:space="preserve">СП 4.02.08-2024 </w:t>
            </w:r>
          </w:p>
        </w:tc>
        <w:tc>
          <w:tcPr>
            <w:tcW w:w="3572" w:type="dxa"/>
            <w:gridSpan w:val="2"/>
          </w:tcPr>
          <w:p w:rsidR="008155A5" w:rsidRPr="00E90F0C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Отопление.</w:t>
            </w:r>
          </w:p>
        </w:tc>
        <w:tc>
          <w:tcPr>
            <w:tcW w:w="1701" w:type="dxa"/>
            <w:gridSpan w:val="2"/>
          </w:tcPr>
          <w:p w:rsidR="008155A5" w:rsidRPr="00E90F0C" w:rsidRDefault="008155A5" w:rsidP="008155A5">
            <w:pPr>
              <w:spacing w:line="216" w:lineRule="auto"/>
              <w:ind w:left="-57" w:right="-57"/>
              <w:rPr>
                <w:spacing w:val="-6"/>
              </w:rPr>
            </w:pPr>
            <w:r w:rsidRPr="00E90F0C">
              <w:rPr>
                <w:spacing w:val="-6"/>
              </w:rPr>
              <w:t xml:space="preserve">СП 4.02.08-2024 </w:t>
            </w:r>
          </w:p>
          <w:p w:rsidR="008155A5" w:rsidRPr="00E90F0C" w:rsidRDefault="008155A5" w:rsidP="008155A5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155A5" w:rsidRPr="00E90F0C" w:rsidTr="00A112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02"/>
        </w:trPr>
        <w:tc>
          <w:tcPr>
            <w:tcW w:w="1814" w:type="dxa"/>
            <w:vMerge w:val="restart"/>
            <w:tcBorders>
              <w:top w:val="nil"/>
            </w:tcBorders>
          </w:tcPr>
          <w:p w:rsidR="008155A5" w:rsidRPr="00E90F0C" w:rsidRDefault="008155A5" w:rsidP="008155A5">
            <w:pPr>
              <w:spacing w:line="204" w:lineRule="auto"/>
              <w:ind w:right="-57"/>
              <w:rPr>
                <w:bCs/>
                <w:iCs/>
              </w:rPr>
            </w:pPr>
          </w:p>
        </w:tc>
        <w:tc>
          <w:tcPr>
            <w:tcW w:w="2552" w:type="dxa"/>
            <w:gridSpan w:val="2"/>
          </w:tcPr>
          <w:p w:rsidR="006C2FDA" w:rsidRPr="00E90F0C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 xml:space="preserve">СП 1.03.02-2020 </w:t>
            </w:r>
          </w:p>
          <w:p w:rsidR="008155A5" w:rsidRPr="00E90F0C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 xml:space="preserve">СТБ 2020-2009 </w:t>
            </w:r>
          </w:p>
        </w:tc>
        <w:tc>
          <w:tcPr>
            <w:tcW w:w="3572" w:type="dxa"/>
            <w:gridSpan w:val="2"/>
          </w:tcPr>
          <w:p w:rsidR="008155A5" w:rsidRPr="00E90F0C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Тепловые пункты и котельные.</w:t>
            </w:r>
          </w:p>
        </w:tc>
        <w:tc>
          <w:tcPr>
            <w:tcW w:w="1701" w:type="dxa"/>
            <w:gridSpan w:val="2"/>
          </w:tcPr>
          <w:p w:rsidR="008155A5" w:rsidRPr="00E90F0C" w:rsidRDefault="008155A5" w:rsidP="008155A5">
            <w:pPr>
              <w:spacing w:line="216" w:lineRule="auto"/>
              <w:ind w:left="-57" w:right="-57"/>
              <w:rPr>
                <w:spacing w:val="-6"/>
              </w:rPr>
            </w:pPr>
            <w:r w:rsidRPr="00E90F0C">
              <w:rPr>
                <w:spacing w:val="-6"/>
              </w:rPr>
              <w:t xml:space="preserve">СТБ 1999-2009  </w:t>
            </w:r>
          </w:p>
          <w:p w:rsidR="008155A5" w:rsidRPr="00E90F0C" w:rsidRDefault="008155A5" w:rsidP="008155A5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155A5" w:rsidRPr="00E90F0C" w:rsidTr="00A11280">
        <w:trPr>
          <w:cantSplit/>
          <w:trHeight w:val="1153"/>
        </w:trPr>
        <w:tc>
          <w:tcPr>
            <w:tcW w:w="1814" w:type="dxa"/>
            <w:vMerge/>
            <w:tcBorders>
              <w:bottom w:val="nil"/>
            </w:tcBorders>
          </w:tcPr>
          <w:p w:rsidR="008155A5" w:rsidRPr="00E90F0C" w:rsidRDefault="008155A5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hideMark/>
          </w:tcPr>
          <w:p w:rsidR="008155A5" w:rsidRPr="00E90F0C" w:rsidRDefault="008155A5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СН 4.04.02-2019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155A5" w:rsidRPr="00E90F0C" w:rsidRDefault="008155A5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Сеть стационарной электросвязи.</w:t>
            </w:r>
          </w:p>
          <w:p w:rsidR="008155A5" w:rsidRPr="00E90F0C" w:rsidRDefault="008155A5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Система кабельного телевидения.</w:t>
            </w:r>
          </w:p>
          <w:p w:rsidR="008155A5" w:rsidRPr="00E90F0C" w:rsidRDefault="008155A5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 xml:space="preserve">Система </w:t>
            </w:r>
            <w:proofErr w:type="spellStart"/>
            <w:r w:rsidRPr="00E90F0C">
              <w:rPr>
                <w:spacing w:val="-6"/>
              </w:rPr>
              <w:t>домофонной</w:t>
            </w:r>
            <w:proofErr w:type="spellEnd"/>
            <w:r w:rsidRPr="00E90F0C">
              <w:rPr>
                <w:spacing w:val="-6"/>
              </w:rPr>
              <w:t xml:space="preserve"> связи.</w:t>
            </w:r>
          </w:p>
          <w:p w:rsidR="008155A5" w:rsidRPr="00E90F0C" w:rsidRDefault="008155A5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Локальная сеть передачи данных.</w:t>
            </w:r>
          </w:p>
          <w:p w:rsidR="008155A5" w:rsidRPr="00E90F0C" w:rsidRDefault="008155A5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Диспетчеризация инженерного оборудования.</w:t>
            </w:r>
          </w:p>
          <w:p w:rsidR="008155A5" w:rsidRPr="00E90F0C" w:rsidRDefault="008155A5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Системы молниезащиты и заземления.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155A5" w:rsidRPr="00E90F0C" w:rsidRDefault="008155A5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ГОСТ 26433.0-85</w:t>
            </w:r>
          </w:p>
          <w:p w:rsidR="008155A5" w:rsidRPr="00E90F0C" w:rsidRDefault="008155A5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ГОСТ 26433.2-94</w:t>
            </w:r>
          </w:p>
        </w:tc>
      </w:tr>
      <w:tr w:rsidR="008155A5" w:rsidRPr="00E90F0C" w:rsidTr="00A112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46"/>
        </w:trPr>
        <w:tc>
          <w:tcPr>
            <w:tcW w:w="1814" w:type="dxa"/>
            <w:vMerge w:val="restart"/>
          </w:tcPr>
          <w:p w:rsidR="008155A5" w:rsidRPr="00E90F0C" w:rsidRDefault="008155A5" w:rsidP="008155A5">
            <w:pPr>
              <w:spacing w:line="204" w:lineRule="auto"/>
              <w:ind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Монтаж наружных инженерных сетей и сооружений</w:t>
            </w:r>
          </w:p>
        </w:tc>
        <w:tc>
          <w:tcPr>
            <w:tcW w:w="2552" w:type="dxa"/>
            <w:gridSpan w:val="2"/>
          </w:tcPr>
          <w:p w:rsidR="008155A5" w:rsidRPr="00E90F0C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>СП 4.01.06-2024</w:t>
            </w:r>
          </w:p>
          <w:p w:rsidR="008155A5" w:rsidRPr="00E90F0C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>СТБ 2177-2011.</w:t>
            </w:r>
          </w:p>
        </w:tc>
        <w:tc>
          <w:tcPr>
            <w:tcW w:w="3572" w:type="dxa"/>
            <w:gridSpan w:val="2"/>
          </w:tcPr>
          <w:p w:rsidR="008155A5" w:rsidRPr="00E90F0C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Водоснабжение и канализация.</w:t>
            </w:r>
          </w:p>
        </w:tc>
        <w:tc>
          <w:tcPr>
            <w:tcW w:w="1701" w:type="dxa"/>
            <w:gridSpan w:val="2"/>
          </w:tcPr>
          <w:p w:rsidR="008155A5" w:rsidRPr="00E90F0C" w:rsidRDefault="008155A5" w:rsidP="008155A5">
            <w:pPr>
              <w:spacing w:line="216" w:lineRule="auto"/>
              <w:ind w:left="-57" w:right="-57"/>
              <w:rPr>
                <w:spacing w:val="-6"/>
              </w:rPr>
            </w:pPr>
            <w:r w:rsidRPr="00E90F0C">
              <w:rPr>
                <w:spacing w:val="-6"/>
              </w:rPr>
              <w:t xml:space="preserve">СТБ 2072-2010 </w:t>
            </w:r>
          </w:p>
        </w:tc>
      </w:tr>
      <w:tr w:rsidR="008155A5" w:rsidRPr="00E90F0C" w:rsidTr="00A112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43"/>
        </w:trPr>
        <w:tc>
          <w:tcPr>
            <w:tcW w:w="1814" w:type="dxa"/>
            <w:vMerge/>
          </w:tcPr>
          <w:p w:rsidR="008155A5" w:rsidRPr="00E90F0C" w:rsidRDefault="008155A5" w:rsidP="008155A5">
            <w:pPr>
              <w:spacing w:line="204" w:lineRule="auto"/>
              <w:ind w:right="-57"/>
              <w:rPr>
                <w:bCs/>
                <w:iCs/>
              </w:rPr>
            </w:pPr>
          </w:p>
        </w:tc>
        <w:tc>
          <w:tcPr>
            <w:tcW w:w="2552" w:type="dxa"/>
            <w:gridSpan w:val="2"/>
          </w:tcPr>
          <w:p w:rsidR="008155A5" w:rsidRPr="00E90F0C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 xml:space="preserve">СП 4.02.01-2020 </w:t>
            </w:r>
          </w:p>
          <w:p w:rsidR="008155A5" w:rsidRPr="00E90F0C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 xml:space="preserve">СТБ 2177-2011 </w:t>
            </w:r>
          </w:p>
        </w:tc>
        <w:tc>
          <w:tcPr>
            <w:tcW w:w="3572" w:type="dxa"/>
            <w:gridSpan w:val="2"/>
          </w:tcPr>
          <w:p w:rsidR="008155A5" w:rsidRPr="00E90F0C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Тепловые сети.</w:t>
            </w:r>
          </w:p>
        </w:tc>
        <w:tc>
          <w:tcPr>
            <w:tcW w:w="1701" w:type="dxa"/>
            <w:gridSpan w:val="2"/>
          </w:tcPr>
          <w:p w:rsidR="008155A5" w:rsidRPr="00E90F0C" w:rsidRDefault="008155A5" w:rsidP="008155A5">
            <w:pPr>
              <w:spacing w:line="216" w:lineRule="auto"/>
              <w:ind w:left="-57" w:right="-57"/>
              <w:rPr>
                <w:spacing w:val="-6"/>
              </w:rPr>
            </w:pPr>
            <w:r w:rsidRPr="00E90F0C">
              <w:rPr>
                <w:spacing w:val="-6"/>
              </w:rPr>
              <w:t xml:space="preserve">СТБ 2116-2010 </w:t>
            </w:r>
          </w:p>
        </w:tc>
      </w:tr>
      <w:tr w:rsidR="008155A5" w:rsidRPr="00E90F0C" w:rsidTr="00A112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43"/>
        </w:trPr>
        <w:tc>
          <w:tcPr>
            <w:tcW w:w="1814" w:type="dxa"/>
          </w:tcPr>
          <w:p w:rsidR="008155A5" w:rsidRPr="00E90F0C" w:rsidRDefault="008155A5" w:rsidP="008155A5">
            <w:pPr>
              <w:spacing w:line="204" w:lineRule="auto"/>
              <w:ind w:right="-57"/>
              <w:rPr>
                <w:bCs/>
                <w:iCs/>
                <w:spacing w:val="-8"/>
              </w:rPr>
            </w:pPr>
            <w:r w:rsidRPr="00E90F0C">
              <w:rPr>
                <w:bCs/>
                <w:iCs/>
                <w:spacing w:val="-8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552" w:type="dxa"/>
            <w:gridSpan w:val="2"/>
          </w:tcPr>
          <w:p w:rsidR="008155A5" w:rsidRPr="00E90F0C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E90F0C">
              <w:rPr>
                <w:bCs/>
                <w:iCs/>
                <w:spacing w:val="-4"/>
              </w:rPr>
              <w:t>ТКП 45-5.09-33-2006.</w:t>
            </w:r>
          </w:p>
          <w:p w:rsidR="008155A5" w:rsidRPr="00E90F0C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2"/>
          </w:tcPr>
          <w:p w:rsidR="00762609" w:rsidRDefault="00762609" w:rsidP="00234986">
            <w:pPr>
              <w:spacing w:line="204" w:lineRule="auto"/>
              <w:ind w:left="-57" w:right="-57"/>
              <w:rPr>
                <w:bCs/>
                <w:iCs/>
              </w:rPr>
            </w:pPr>
            <w:r>
              <w:rPr>
                <w:bCs/>
                <w:iCs/>
              </w:rPr>
              <w:t>Подготовка поверхности.</w:t>
            </w:r>
          </w:p>
          <w:p w:rsidR="007527FD" w:rsidRPr="00E90F0C" w:rsidRDefault="008155A5" w:rsidP="00762609">
            <w:pPr>
              <w:spacing w:line="204" w:lineRule="auto"/>
              <w:ind w:left="-57" w:right="-57"/>
              <w:rPr>
                <w:bCs/>
                <w:iCs/>
              </w:rPr>
            </w:pPr>
            <w:proofErr w:type="gramStart"/>
            <w:r w:rsidRPr="00E90F0C">
              <w:rPr>
                <w:bCs/>
                <w:iCs/>
              </w:rPr>
              <w:t>Лакокрасочные</w:t>
            </w:r>
            <w:r w:rsidR="00762609">
              <w:rPr>
                <w:bCs/>
                <w:iCs/>
              </w:rPr>
              <w:t xml:space="preserve"> </w:t>
            </w:r>
            <w:r w:rsidR="007527FD">
              <w:rPr>
                <w:bCs/>
                <w:iCs/>
              </w:rPr>
              <w:t xml:space="preserve"> покрытия</w:t>
            </w:r>
            <w:proofErr w:type="gramEnd"/>
          </w:p>
        </w:tc>
        <w:tc>
          <w:tcPr>
            <w:tcW w:w="1701" w:type="dxa"/>
            <w:gridSpan w:val="2"/>
          </w:tcPr>
          <w:p w:rsidR="008155A5" w:rsidRPr="00E90F0C" w:rsidRDefault="008155A5" w:rsidP="008155A5">
            <w:pPr>
              <w:spacing w:line="216" w:lineRule="auto"/>
              <w:ind w:left="-57" w:right="-57"/>
              <w:rPr>
                <w:spacing w:val="-6"/>
              </w:rPr>
            </w:pPr>
            <w:r w:rsidRPr="00E90F0C">
              <w:rPr>
                <w:spacing w:val="-6"/>
              </w:rPr>
              <w:t xml:space="preserve">СТБ 1684-2006 </w:t>
            </w:r>
          </w:p>
        </w:tc>
      </w:tr>
      <w:tr w:rsidR="006C2FDA" w:rsidRPr="00E87FC8" w:rsidTr="00A11280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DA" w:rsidRPr="00E90F0C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Линейно-кабельные сооружения объектов электросвязи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DA" w:rsidRPr="00E90F0C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СН 4.04.06-2025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DA" w:rsidRPr="00E90F0C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Прокладка кабелей электросвязи в грунте.</w:t>
            </w:r>
          </w:p>
          <w:p w:rsidR="006C2FDA" w:rsidRPr="00E90F0C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Прокладка кабелей электросвязи в кабельной канализации.</w:t>
            </w:r>
          </w:p>
          <w:p w:rsidR="006C2FDA" w:rsidRPr="00E90F0C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Колодцы кабельной канализации.</w:t>
            </w:r>
          </w:p>
          <w:p w:rsidR="006C2FDA" w:rsidRPr="00E90F0C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Прокладка кабелей электросвязи в коллекторах.</w:t>
            </w:r>
          </w:p>
          <w:p w:rsidR="006C2FDA" w:rsidRPr="00E90F0C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Вводы кабелей в здания и сооружения организаций электросвязи.</w:t>
            </w:r>
          </w:p>
          <w:p w:rsidR="006C2FDA" w:rsidRPr="00E90F0C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Вводы кабелей электросвязи сети абонентского доступа.</w:t>
            </w:r>
          </w:p>
          <w:p w:rsidR="006C2FDA" w:rsidRPr="00E90F0C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Оконечные кабельные и распределительные устройства.</w:t>
            </w:r>
          </w:p>
          <w:p w:rsidR="006C2FDA" w:rsidRPr="00E90F0C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Пассивные оптические сети.</w:t>
            </w:r>
          </w:p>
          <w:p w:rsidR="006C2FDA" w:rsidRPr="00E90F0C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Распределительные сети систем кабельного телевидения.</w:t>
            </w:r>
          </w:p>
          <w:p w:rsidR="006C2FDA" w:rsidRPr="00E90F0C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Заземляющие устройства.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DA" w:rsidRPr="00E90F0C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ГОСТ 26433.0-85</w:t>
            </w:r>
          </w:p>
          <w:p w:rsidR="006C2FDA" w:rsidRPr="00E87FC8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90F0C">
              <w:rPr>
                <w:spacing w:val="-6"/>
              </w:rPr>
              <w:t>ГОСТ 26433.2-94</w:t>
            </w:r>
          </w:p>
        </w:tc>
      </w:tr>
      <w:tr w:rsidR="0052693B" w:rsidRPr="006570C8" w:rsidTr="00A11280">
        <w:trPr>
          <w:cantSplit/>
          <w:trHeight w:val="522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3B" w:rsidRPr="006570C8" w:rsidRDefault="0052693B" w:rsidP="002164C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технологических трубопроводов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3B" w:rsidRPr="006570C8" w:rsidRDefault="0052693B" w:rsidP="002164C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ТКП 45-3.05-167-2009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3B" w:rsidRDefault="0052693B" w:rsidP="002164C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трубопроводов.</w:t>
            </w:r>
          </w:p>
          <w:p w:rsidR="00762609" w:rsidRPr="006570C8" w:rsidRDefault="00762609" w:rsidP="002164C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Сварные соединения трубопроводов.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3B" w:rsidRPr="006570C8" w:rsidRDefault="0052693B" w:rsidP="002164C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26433.0-85</w:t>
            </w:r>
          </w:p>
          <w:p w:rsidR="0052693B" w:rsidRPr="006570C8" w:rsidRDefault="0052693B" w:rsidP="002164C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26433.2-94</w:t>
            </w:r>
          </w:p>
        </w:tc>
      </w:tr>
      <w:tr w:rsidR="0052693B" w:rsidRPr="006570C8" w:rsidTr="00A11280">
        <w:trPr>
          <w:cantSplit/>
          <w:trHeight w:val="488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3B" w:rsidRPr="006570C8" w:rsidRDefault="0052693B" w:rsidP="002164C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технологического оборудования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3B" w:rsidRPr="006570C8" w:rsidRDefault="0052693B" w:rsidP="002164C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ТКП 45-3.05-166-2009</w:t>
            </w:r>
          </w:p>
          <w:p w:rsidR="0052693B" w:rsidRPr="006570C8" w:rsidRDefault="0052693B" w:rsidP="002164C0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3B" w:rsidRDefault="0052693B" w:rsidP="002164C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оборудования.</w:t>
            </w:r>
          </w:p>
          <w:p w:rsidR="0052693B" w:rsidRDefault="0052693B" w:rsidP="002164C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Монтаж аппаратов колонного типа.</w:t>
            </w:r>
          </w:p>
          <w:p w:rsidR="0052693B" w:rsidRDefault="0052693B" w:rsidP="002164C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Монтаж компрессоров и насосов.</w:t>
            </w:r>
          </w:p>
          <w:p w:rsidR="0052693B" w:rsidRDefault="0052693B" w:rsidP="002164C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Монтаж горизонтальных печей и мельниц.</w:t>
            </w:r>
          </w:p>
          <w:p w:rsidR="0052693B" w:rsidRDefault="0052693B" w:rsidP="002164C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Монтаж холодильных установок.</w:t>
            </w:r>
          </w:p>
          <w:p w:rsidR="0052693B" w:rsidRDefault="0052693B" w:rsidP="002164C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Монтаж теплообменных аппаратов.</w:t>
            </w:r>
          </w:p>
          <w:p w:rsidR="0052693B" w:rsidRDefault="0052693B" w:rsidP="002164C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Монтаж перемешивающих устройств.</w:t>
            </w:r>
          </w:p>
          <w:p w:rsidR="0052693B" w:rsidRDefault="0052693B" w:rsidP="002164C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Монтаж сушильных аппаратов.</w:t>
            </w:r>
          </w:p>
          <w:p w:rsidR="0052693B" w:rsidRDefault="0052693B" w:rsidP="002164C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Монтаж фильтров.</w:t>
            </w:r>
          </w:p>
          <w:p w:rsidR="0052693B" w:rsidRPr="006570C8" w:rsidRDefault="0052693B" w:rsidP="002164C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Монтаж центрифуг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3B" w:rsidRPr="006570C8" w:rsidRDefault="0052693B" w:rsidP="002164C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26433.0-85</w:t>
            </w:r>
          </w:p>
          <w:p w:rsidR="0052693B" w:rsidRPr="006570C8" w:rsidRDefault="0052693B" w:rsidP="002164C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26433.2-94</w:t>
            </w:r>
          </w:p>
        </w:tc>
      </w:tr>
      <w:tr w:rsidR="00A11280" w:rsidRPr="006570C8" w:rsidTr="0007308C">
        <w:tblPrEx>
          <w:tblLook w:val="0000" w:firstRow="0" w:lastRow="0" w:firstColumn="0" w:lastColumn="0" w:noHBand="0" w:noVBand="0"/>
        </w:tblPrEx>
        <w:trPr>
          <w:cantSplit/>
          <w:trHeight w:val="797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280" w:rsidRPr="006570C8" w:rsidRDefault="00A11280" w:rsidP="004B48B4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Благоустройство территорий. 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280" w:rsidRPr="006570C8" w:rsidRDefault="00A11280" w:rsidP="004B48B4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3.02.10-2025</w:t>
            </w:r>
          </w:p>
          <w:p w:rsidR="00A11280" w:rsidRPr="006570C8" w:rsidRDefault="00A11280" w:rsidP="004B48B4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80" w:rsidRDefault="00A11280" w:rsidP="00A11280">
            <w:pPr>
              <w:spacing w:line="216" w:lineRule="auto"/>
              <w:ind w:left="-57" w:right="-57"/>
              <w:contextualSpacing/>
            </w:pPr>
            <w:r>
              <w:t>Устройство асфальтобетонных и цементобетонных покрытий</w:t>
            </w:r>
            <w:r>
              <w:t>:</w:t>
            </w:r>
          </w:p>
          <w:p w:rsidR="00A11280" w:rsidRPr="00A11280" w:rsidRDefault="00A11280" w:rsidP="00A11280">
            <w:pPr>
              <w:spacing w:line="216" w:lineRule="auto"/>
              <w:ind w:left="-57" w:right="-57"/>
              <w:contextualSpacing/>
            </w:pPr>
            <w:r w:rsidRPr="006570C8">
              <w:rPr>
                <w:spacing w:val="-6"/>
                <w:sz w:val="19"/>
                <w:szCs w:val="19"/>
              </w:rPr>
              <w:t>Сооружение земляного полотна.</w:t>
            </w:r>
          </w:p>
          <w:p w:rsidR="00A11280" w:rsidRPr="006570C8" w:rsidRDefault="00A11280" w:rsidP="004B48B4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слоев основания.</w:t>
            </w:r>
          </w:p>
          <w:p w:rsidR="00A11280" w:rsidRPr="006570C8" w:rsidRDefault="00A11280" w:rsidP="004B48B4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асфальтобетонных и цементобетонных покрытий.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280" w:rsidRPr="006570C8" w:rsidRDefault="00A11280" w:rsidP="004B48B4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</w:tr>
      <w:tr w:rsidR="00A11280" w:rsidRPr="006570C8" w:rsidTr="0007308C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1280" w:rsidRPr="006570C8" w:rsidRDefault="00A11280" w:rsidP="00F1110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1280" w:rsidRPr="006570C8" w:rsidRDefault="00A11280" w:rsidP="00F1110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80" w:rsidRDefault="00A11280" w:rsidP="00F11101">
            <w:pPr>
              <w:spacing w:line="216" w:lineRule="auto"/>
              <w:ind w:left="-57" w:right="-57"/>
              <w:contextualSpacing/>
            </w:pPr>
            <w:r>
              <w:t xml:space="preserve">Озеленение </w:t>
            </w:r>
            <w:proofErr w:type="spellStart"/>
            <w:r>
              <w:t>территорий</w:t>
            </w:r>
            <w:r>
              <w:t>:</w:t>
            </w:r>
          </w:p>
          <w:p w:rsidR="00A11280" w:rsidRPr="006570C8" w:rsidRDefault="00A11280" w:rsidP="00F1110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proofErr w:type="spellEnd"/>
            <w:r w:rsidRPr="006570C8">
              <w:rPr>
                <w:spacing w:val="-6"/>
                <w:sz w:val="19"/>
                <w:szCs w:val="19"/>
              </w:rPr>
              <w:t>Подготовка территории к озеленению.</w:t>
            </w:r>
          </w:p>
          <w:p w:rsidR="00A11280" w:rsidRPr="006570C8" w:rsidRDefault="00A11280" w:rsidP="00F1110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Посадка деревьев и кустарников.</w:t>
            </w:r>
          </w:p>
          <w:p w:rsidR="00A11280" w:rsidRPr="006570C8" w:rsidRDefault="00A11280" w:rsidP="00F1110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Создание газонов.</w:t>
            </w:r>
          </w:p>
          <w:p w:rsidR="00A11280" w:rsidRPr="006570C8" w:rsidRDefault="00A11280" w:rsidP="00F1110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Создание цветников.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1280" w:rsidRPr="006570C8" w:rsidRDefault="00A11280" w:rsidP="00F1110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A11280" w:rsidRPr="006570C8" w:rsidTr="0007308C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80" w:rsidRPr="006570C8" w:rsidRDefault="00A11280" w:rsidP="00F1110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80" w:rsidRPr="006570C8" w:rsidRDefault="00A11280" w:rsidP="00F1110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80" w:rsidRPr="00E90F0C" w:rsidRDefault="00A11280" w:rsidP="00A11280">
            <w:pPr>
              <w:spacing w:line="204" w:lineRule="auto"/>
              <w:ind w:left="-57" w:right="-57"/>
              <w:rPr>
                <w:bCs/>
                <w:iCs/>
              </w:rPr>
            </w:pPr>
            <w:r>
              <w:t>Дорожные одежды проездов, тротуаров, пешеходных зон</w:t>
            </w:r>
            <w:r>
              <w:t>:</w:t>
            </w:r>
            <w:r w:rsidRPr="00E90F0C">
              <w:rPr>
                <w:bCs/>
                <w:iCs/>
              </w:rPr>
              <w:t xml:space="preserve"> </w:t>
            </w:r>
            <w:r w:rsidRPr="00E90F0C">
              <w:rPr>
                <w:bCs/>
                <w:iCs/>
              </w:rPr>
              <w:t>Сооружение земляного полотна.</w:t>
            </w:r>
          </w:p>
          <w:p w:rsidR="00A11280" w:rsidRPr="00E90F0C" w:rsidRDefault="00A11280" w:rsidP="00A11280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Устройство слоев основания.</w:t>
            </w:r>
          </w:p>
          <w:p w:rsidR="00A11280" w:rsidRPr="00E90F0C" w:rsidRDefault="00A11280" w:rsidP="00A11280">
            <w:pPr>
              <w:spacing w:line="204" w:lineRule="auto"/>
              <w:ind w:left="-57" w:right="-57"/>
              <w:rPr>
                <w:bCs/>
                <w:iCs/>
              </w:rPr>
            </w:pPr>
            <w:r w:rsidRPr="00E90F0C">
              <w:rPr>
                <w:bCs/>
                <w:iCs/>
              </w:rPr>
              <w:t>Установка бортового камня.</w:t>
            </w:r>
          </w:p>
          <w:p w:rsidR="00A11280" w:rsidRDefault="00A11280" w:rsidP="00A11280">
            <w:pPr>
              <w:spacing w:line="216" w:lineRule="auto"/>
              <w:ind w:left="-57" w:right="-57"/>
              <w:contextualSpacing/>
            </w:pPr>
            <w:r w:rsidRPr="00E90F0C">
              <w:rPr>
                <w:bCs/>
                <w:iCs/>
              </w:rPr>
              <w:t>Укладка плит.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80" w:rsidRPr="006570C8" w:rsidRDefault="00A11280" w:rsidP="00F1110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</w:tbl>
    <w:p w:rsidR="00B976DE" w:rsidRDefault="00B976DE" w:rsidP="003879D4"/>
    <w:sectPr w:rsidR="00B976DE" w:rsidSect="00D034A1">
      <w:headerReference w:type="default" r:id="rId7"/>
      <w:footerReference w:type="default" r:id="rId8"/>
      <w:pgSz w:w="11906" w:h="16838" w:code="9"/>
      <w:pgMar w:top="1134" w:right="1134" w:bottom="1134" w:left="1134" w:header="1134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5417" w:rsidRDefault="00835417">
      <w:r>
        <w:separator/>
      </w:r>
    </w:p>
  </w:endnote>
  <w:endnote w:type="continuationSeparator" w:id="0">
    <w:p w:rsidR="00835417" w:rsidRDefault="00835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3780"/>
      <w:gridCol w:w="2235"/>
      <w:gridCol w:w="707"/>
      <w:gridCol w:w="2666"/>
    </w:tblGrid>
    <w:tr w:rsidR="004E1A45" w:rsidTr="006D6441">
      <w:trPr>
        <w:cantSplit/>
        <w:trHeight w:val="411"/>
      </w:trPr>
      <w:tc>
        <w:tcPr>
          <w:tcW w:w="3827" w:type="dxa"/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6E1A27" w:rsidRDefault="006E1A27" w:rsidP="006E1A27">
          <w:pPr>
            <w:spacing w:line="280" w:lineRule="exact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Заместитель генерального </w:t>
          </w:r>
        </w:p>
        <w:p w:rsidR="006E1A27" w:rsidRDefault="006E1A27" w:rsidP="006E1A27">
          <w:pPr>
            <w:spacing w:line="280" w:lineRule="exact"/>
            <w:rPr>
              <w:sz w:val="24"/>
              <w:szCs w:val="24"/>
            </w:rPr>
          </w:pPr>
          <w:r>
            <w:rPr>
              <w:sz w:val="24"/>
              <w:szCs w:val="24"/>
            </w:rPr>
            <w:t>директора</w:t>
          </w:r>
        </w:p>
        <w:p w:rsidR="004E1A45" w:rsidRPr="00B92212" w:rsidRDefault="006E1A27" w:rsidP="006E1A27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>
            <w:rPr>
              <w:sz w:val="24"/>
              <w:szCs w:val="24"/>
            </w:rPr>
            <w:t xml:space="preserve">  по оценке соответствия</w:t>
          </w:r>
        </w:p>
      </w:tc>
      <w:tc>
        <w:tcPr>
          <w:tcW w:w="2268" w:type="dxa"/>
          <w:tcBorders>
            <w:top w:val="nil"/>
            <w:bottom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4E1A45" w:rsidRDefault="004E1A45">
          <w:pPr>
            <w:pStyle w:val="a5"/>
            <w:ind w:left="-108" w:right="-105"/>
            <w:jc w:val="center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4E1A45" w:rsidRDefault="008444B4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proofErr w:type="spellStart"/>
          <w:r>
            <w:rPr>
              <w:sz w:val="24"/>
            </w:rPr>
            <w:t>Э.Э.Шатило</w:t>
          </w:r>
          <w:proofErr w:type="spellEnd"/>
          <w:r>
            <w:rPr>
              <w:sz w:val="24"/>
            </w:rPr>
            <w:t xml:space="preserve"> </w:t>
          </w:r>
        </w:p>
      </w:tc>
    </w:tr>
    <w:tr w:rsidR="004E1A45" w:rsidTr="00B976DE">
      <w:trPr>
        <w:cantSplit/>
        <w:trHeight w:val="368"/>
      </w:trPr>
      <w:tc>
        <w:tcPr>
          <w:tcW w:w="3827" w:type="dxa"/>
        </w:tcPr>
        <w:p w:rsidR="004E1A45" w:rsidRDefault="004E1A45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2268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4E1A45" w:rsidRDefault="004E1A45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4E1A45" w:rsidRDefault="004E1A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5417" w:rsidRDefault="00835417">
      <w:r>
        <w:separator/>
      </w:r>
    </w:p>
  </w:footnote>
  <w:footnote w:type="continuationSeparator" w:id="0">
    <w:p w:rsidR="00835417" w:rsidRDefault="00835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814" w:rsidRDefault="00277814">
    <w:pPr>
      <w:pStyle w:val="a3"/>
    </w:pPr>
  </w:p>
  <w:tbl>
    <w:tblPr>
      <w:tblW w:w="5000" w:type="pct"/>
      <w:tblLayout w:type="fixed"/>
      <w:tblLook w:val="0000" w:firstRow="0" w:lastRow="0" w:firstColumn="0" w:lastColumn="0" w:noHBand="0" w:noVBand="0"/>
    </w:tblPr>
    <w:tblGrid>
      <w:gridCol w:w="1843"/>
      <w:gridCol w:w="2552"/>
      <w:gridCol w:w="3543"/>
      <w:gridCol w:w="1700"/>
    </w:tblGrid>
    <w:tr w:rsidR="00277814" w:rsidTr="00224841">
      <w:trPr>
        <w:trHeight w:val="282"/>
      </w:trPr>
      <w:tc>
        <w:tcPr>
          <w:tcW w:w="2280" w:type="pct"/>
          <w:gridSpan w:val="2"/>
          <w:vAlign w:val="center"/>
        </w:tcPr>
        <w:p w:rsidR="00277814" w:rsidRDefault="00277814" w:rsidP="00277814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bottom"/>
        </w:tcPr>
        <w:p w:rsidR="00423B57" w:rsidRDefault="00277814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Pr="006E1A27">
            <w:t xml:space="preserve">Приложение </w:t>
          </w:r>
          <w:r w:rsidR="00423B57">
            <w:t>№1 от 24.07.2026</w:t>
          </w:r>
        </w:p>
        <w:p w:rsidR="00270473" w:rsidRDefault="00423B57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="00277814" w:rsidRPr="006E1A27">
            <w:t xml:space="preserve">к свидетельству о технической </w:t>
          </w:r>
          <w:r w:rsidR="00270473">
            <w:t xml:space="preserve">  </w:t>
          </w:r>
        </w:p>
        <w:p w:rsidR="00277814" w:rsidRPr="006E1A27" w:rsidRDefault="00270473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="00277814">
            <w:t>компетентности</w:t>
          </w:r>
          <w:r w:rsidR="00277814" w:rsidRPr="006E1A27">
            <w:t xml:space="preserve">   </w:t>
          </w:r>
          <w:r w:rsidRPr="006E1A27">
            <w:t>системы производственного контроля</w:t>
          </w:r>
        </w:p>
      </w:tc>
    </w:tr>
    <w:tr w:rsidR="00277814" w:rsidTr="00224841">
      <w:trPr>
        <w:trHeight w:val="200"/>
      </w:trPr>
      <w:tc>
        <w:tcPr>
          <w:tcW w:w="2280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center"/>
        </w:tcPr>
        <w:p w:rsidR="00277814" w:rsidRPr="006E1A27" w:rsidRDefault="00270473" w:rsidP="00277814">
          <w:pPr>
            <w:autoSpaceDE w:val="0"/>
            <w:autoSpaceDN w:val="0"/>
            <w:adjustRightInd w:val="0"/>
          </w:pPr>
          <w:r w:rsidRPr="006E1A27">
            <w:t>№ 373729895000.</w:t>
          </w:r>
          <w:r w:rsidR="00762609" w:rsidRPr="00762609">
            <w:t>7329</w:t>
          </w:r>
          <w:r w:rsidR="007527FD">
            <w:t>-202</w:t>
          </w:r>
          <w:r w:rsidR="00423B57">
            <w:t>6</w:t>
          </w:r>
        </w:p>
      </w:tc>
    </w:tr>
    <w:tr w:rsidR="00277814" w:rsidTr="00224841">
      <w:trPr>
        <w:trHeight w:val="197"/>
      </w:trPr>
      <w:tc>
        <w:tcPr>
          <w:tcW w:w="2280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bottom"/>
        </w:tcPr>
        <w:p w:rsidR="00277814" w:rsidRPr="006E1A27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</w:pPr>
          <w:r>
            <w:t xml:space="preserve">  </w:t>
          </w:r>
          <w:r w:rsidR="00270473" w:rsidRPr="009110F9">
            <w:t xml:space="preserve">всего листов </w:t>
          </w:r>
          <w:r w:rsidR="00270473" w:rsidRPr="009110F9">
            <w:rPr>
              <w:rStyle w:val="aa"/>
            </w:rPr>
            <w:fldChar w:fldCharType="begin"/>
          </w:r>
          <w:r w:rsidR="00270473" w:rsidRPr="009110F9">
            <w:rPr>
              <w:rStyle w:val="aa"/>
            </w:rPr>
            <w:instrText xml:space="preserve"> NUMPAGES </w:instrText>
          </w:r>
          <w:r w:rsidR="00270473" w:rsidRPr="009110F9">
            <w:rPr>
              <w:rStyle w:val="aa"/>
            </w:rPr>
            <w:fldChar w:fldCharType="separate"/>
          </w:r>
          <w:r w:rsidR="00270473">
            <w:rPr>
              <w:rStyle w:val="aa"/>
            </w:rPr>
            <w:t>6</w:t>
          </w:r>
          <w:r w:rsidR="00270473" w:rsidRPr="009110F9">
            <w:rPr>
              <w:rStyle w:val="aa"/>
            </w:rPr>
            <w:fldChar w:fldCharType="end"/>
          </w:r>
          <w:r w:rsidR="00270473" w:rsidRPr="009110F9">
            <w:rPr>
              <w:rStyle w:val="aa"/>
            </w:rPr>
            <w:t>,</w:t>
          </w:r>
          <w:r w:rsidR="00270473" w:rsidRPr="009110F9">
            <w:t xml:space="preserve"> лист № </w:t>
          </w:r>
          <w:r w:rsidR="00270473" w:rsidRPr="009110F9">
            <w:fldChar w:fldCharType="begin"/>
          </w:r>
          <w:r w:rsidR="00270473" w:rsidRPr="009110F9">
            <w:instrText xml:space="preserve"> PAGE </w:instrText>
          </w:r>
          <w:r w:rsidR="00270473" w:rsidRPr="009110F9">
            <w:fldChar w:fldCharType="separate"/>
          </w:r>
          <w:r w:rsidR="00270473">
            <w:t>1</w:t>
          </w:r>
          <w:r w:rsidR="00270473" w:rsidRPr="009110F9">
            <w:fldChar w:fldCharType="end"/>
          </w:r>
        </w:p>
      </w:tc>
    </w:tr>
    <w:tr w:rsidR="00277814" w:rsidTr="00224841">
      <w:trPr>
        <w:trHeight w:val="581"/>
      </w:trPr>
      <w:tc>
        <w:tcPr>
          <w:tcW w:w="5000" w:type="pct"/>
          <w:gridSpan w:val="4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  <w:jc w:val="center"/>
            <w:rPr>
              <w:b/>
              <w:spacing w:val="6"/>
              <w:w w:val="70"/>
              <w:sz w:val="24"/>
              <w:szCs w:val="24"/>
            </w:rPr>
          </w:pPr>
          <w:r w:rsidRPr="006E1A27">
            <w:rPr>
              <w:b/>
              <w:bCs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277814" w:rsidRPr="008675AD" w:rsidTr="00FE080E">
      <w:trPr>
        <w:trHeight w:val="915"/>
      </w:trPr>
      <w:tc>
        <w:tcPr>
          <w:tcW w:w="5000" w:type="pct"/>
          <w:gridSpan w:val="4"/>
          <w:vAlign w:val="bottom"/>
        </w:tcPr>
        <w:p w:rsidR="008A2B54" w:rsidRDefault="007527FD" w:rsidP="00277814">
          <w:pPr>
            <w:pStyle w:val="a3"/>
            <w:jc w:val="center"/>
            <w:rPr>
              <w:b/>
              <w:sz w:val="24"/>
              <w:szCs w:val="24"/>
            </w:rPr>
          </w:pPr>
          <w:r>
            <w:rPr>
              <w:rFonts w:eastAsia="Calibri"/>
              <w:b/>
              <w:bCs/>
              <w:sz w:val="24"/>
              <w:szCs w:val="24"/>
              <w:lang w:eastAsia="en-US"/>
            </w:rPr>
            <w:t>Общество с ограниченной ответственностью</w:t>
          </w:r>
        </w:p>
        <w:p w:rsidR="00277814" w:rsidRPr="008675AD" w:rsidRDefault="00277814" w:rsidP="00277814">
          <w:pPr>
            <w:pStyle w:val="a3"/>
            <w:jc w:val="center"/>
            <w:rPr>
              <w:b/>
              <w:sz w:val="28"/>
              <w:szCs w:val="28"/>
              <w:u w:val="single"/>
            </w:rPr>
          </w:pPr>
          <w:r w:rsidRPr="008675AD">
            <w:rPr>
              <w:b/>
              <w:sz w:val="24"/>
              <w:szCs w:val="24"/>
            </w:rPr>
            <w:t>«</w:t>
          </w:r>
          <w:r w:rsidR="00423B57">
            <w:rPr>
              <w:b/>
              <w:sz w:val="24"/>
              <w:szCs w:val="24"/>
            </w:rPr>
            <w:t>МЭКЭНЕРГО</w:t>
          </w:r>
          <w:r w:rsidRPr="008675AD">
            <w:rPr>
              <w:b/>
              <w:sz w:val="24"/>
              <w:szCs w:val="24"/>
            </w:rPr>
            <w:t>»</w:t>
          </w:r>
        </w:p>
        <w:p w:rsidR="00277814" w:rsidRPr="008675AD" w:rsidRDefault="00277814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vertAlign w:val="superscript"/>
            </w:rPr>
          </w:pPr>
        </w:p>
      </w:tc>
    </w:tr>
    <w:tr w:rsidR="008675AD" w:rsidTr="00224841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cantSplit/>
      </w:trPr>
      <w:tc>
        <w:tcPr>
          <w:tcW w:w="956" w:type="pct"/>
        </w:tcPr>
        <w:p w:rsidR="008675AD" w:rsidRPr="009546DF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Наименование </w:t>
          </w:r>
          <w:r w:rsidR="00023EDB">
            <w:t>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324" w:type="pct"/>
        </w:tcPr>
        <w:p w:rsidR="008675AD" w:rsidRPr="009546DF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Обозначение </w:t>
          </w:r>
          <w:r w:rsidR="00023EDB">
            <w:t>технического нормативного правового акта</w:t>
          </w:r>
          <w:r w:rsidRPr="009546DF">
            <w:t xml:space="preserve">, устанавливающего требования к </w:t>
          </w:r>
          <w:r w:rsidR="00023EDB">
            <w:t>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1838" w:type="pct"/>
        </w:tcPr>
        <w:p w:rsidR="008675AD" w:rsidRPr="009546DF" w:rsidRDefault="008675AD" w:rsidP="00023EDB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Наименование </w:t>
          </w:r>
          <w:r w:rsidR="00023EDB">
            <w:t>вида работ (услуг) в строительстве; испытаний и (или) определяемых параметров</w:t>
          </w:r>
        </w:p>
      </w:tc>
      <w:tc>
        <w:tcPr>
          <w:tcW w:w="882" w:type="pct"/>
        </w:tcPr>
        <w:p w:rsidR="008675AD" w:rsidRPr="009546DF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</w:pPr>
          <w:r w:rsidRPr="009546DF">
            <w:t xml:space="preserve">Обозначение </w:t>
          </w:r>
          <w:r w:rsidR="00023EDB">
            <w:t>технического нормативного правового акта</w:t>
          </w:r>
          <w:r w:rsidRPr="009546DF">
            <w:t xml:space="preserve">, устанавливающего </w:t>
          </w:r>
          <w:r w:rsidR="00023EDB">
            <w:t>методы проведения испытаний, контроля</w:t>
          </w:r>
        </w:p>
      </w:tc>
    </w:tr>
  </w:tbl>
  <w:p w:rsidR="004E1A45" w:rsidRPr="008675AD" w:rsidRDefault="004E1A45" w:rsidP="00277814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rPr>
        <w:b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473"/>
    <w:rsid w:val="000004A5"/>
    <w:rsid w:val="00011DE9"/>
    <w:rsid w:val="000226B6"/>
    <w:rsid w:val="00023EDB"/>
    <w:rsid w:val="00024AFB"/>
    <w:rsid w:val="00024F99"/>
    <w:rsid w:val="00026A41"/>
    <w:rsid w:val="00050B6B"/>
    <w:rsid w:val="00054DBB"/>
    <w:rsid w:val="00063ABD"/>
    <w:rsid w:val="000666E4"/>
    <w:rsid w:val="00067789"/>
    <w:rsid w:val="0007135C"/>
    <w:rsid w:val="00074AEE"/>
    <w:rsid w:val="000824BB"/>
    <w:rsid w:val="000936D6"/>
    <w:rsid w:val="000A07BE"/>
    <w:rsid w:val="000A36AD"/>
    <w:rsid w:val="000A49AA"/>
    <w:rsid w:val="000B1FE4"/>
    <w:rsid w:val="000B468B"/>
    <w:rsid w:val="000B6453"/>
    <w:rsid w:val="000C231C"/>
    <w:rsid w:val="000C4714"/>
    <w:rsid w:val="000C6A43"/>
    <w:rsid w:val="000D2B00"/>
    <w:rsid w:val="000D3FD9"/>
    <w:rsid w:val="000D41FF"/>
    <w:rsid w:val="000E19B5"/>
    <w:rsid w:val="000E4097"/>
    <w:rsid w:val="00106EF0"/>
    <w:rsid w:val="00110293"/>
    <w:rsid w:val="001102AD"/>
    <w:rsid w:val="00116948"/>
    <w:rsid w:val="00122FC4"/>
    <w:rsid w:val="0014621A"/>
    <w:rsid w:val="00163520"/>
    <w:rsid w:val="00166193"/>
    <w:rsid w:val="00173927"/>
    <w:rsid w:val="00186975"/>
    <w:rsid w:val="00187581"/>
    <w:rsid w:val="0019773E"/>
    <w:rsid w:val="001A10C2"/>
    <w:rsid w:val="001A1CE4"/>
    <w:rsid w:val="001A492C"/>
    <w:rsid w:val="001A6530"/>
    <w:rsid w:val="001A7EBE"/>
    <w:rsid w:val="001E0A87"/>
    <w:rsid w:val="001F1000"/>
    <w:rsid w:val="001F3D5E"/>
    <w:rsid w:val="00204E4C"/>
    <w:rsid w:val="0020770C"/>
    <w:rsid w:val="00212D58"/>
    <w:rsid w:val="00220A62"/>
    <w:rsid w:val="00224754"/>
    <w:rsid w:val="00224841"/>
    <w:rsid w:val="00234986"/>
    <w:rsid w:val="00243E50"/>
    <w:rsid w:val="002571E2"/>
    <w:rsid w:val="00261C63"/>
    <w:rsid w:val="0026786A"/>
    <w:rsid w:val="00270473"/>
    <w:rsid w:val="00277814"/>
    <w:rsid w:val="0028052D"/>
    <w:rsid w:val="002A06CF"/>
    <w:rsid w:val="002A096B"/>
    <w:rsid w:val="002A0AA6"/>
    <w:rsid w:val="002A3B1A"/>
    <w:rsid w:val="002A4FA8"/>
    <w:rsid w:val="002B4CF7"/>
    <w:rsid w:val="002B5B18"/>
    <w:rsid w:val="002C18A5"/>
    <w:rsid w:val="002C1B2C"/>
    <w:rsid w:val="002E1B13"/>
    <w:rsid w:val="002E32DB"/>
    <w:rsid w:val="002E5441"/>
    <w:rsid w:val="002E7288"/>
    <w:rsid w:val="002F1404"/>
    <w:rsid w:val="00300EE2"/>
    <w:rsid w:val="00305F92"/>
    <w:rsid w:val="00307122"/>
    <w:rsid w:val="0030780B"/>
    <w:rsid w:val="00320BE3"/>
    <w:rsid w:val="0032548B"/>
    <w:rsid w:val="003270E9"/>
    <w:rsid w:val="003514EF"/>
    <w:rsid w:val="00356B2B"/>
    <w:rsid w:val="00360B8A"/>
    <w:rsid w:val="0037557D"/>
    <w:rsid w:val="003879D4"/>
    <w:rsid w:val="00393AA0"/>
    <w:rsid w:val="003B3E55"/>
    <w:rsid w:val="003B49D4"/>
    <w:rsid w:val="003B6043"/>
    <w:rsid w:val="003B6D65"/>
    <w:rsid w:val="003C15C7"/>
    <w:rsid w:val="003D235B"/>
    <w:rsid w:val="00406E50"/>
    <w:rsid w:val="0040721F"/>
    <w:rsid w:val="0042068F"/>
    <w:rsid w:val="00422E2F"/>
    <w:rsid w:val="00423B57"/>
    <w:rsid w:val="00426EAE"/>
    <w:rsid w:val="004364D6"/>
    <w:rsid w:val="004475A4"/>
    <w:rsid w:val="004533A2"/>
    <w:rsid w:val="00453E2B"/>
    <w:rsid w:val="0049350C"/>
    <w:rsid w:val="00495EFF"/>
    <w:rsid w:val="004A2694"/>
    <w:rsid w:val="004A3321"/>
    <w:rsid w:val="004A6045"/>
    <w:rsid w:val="004B5761"/>
    <w:rsid w:val="004B5949"/>
    <w:rsid w:val="004B77FF"/>
    <w:rsid w:val="004C109A"/>
    <w:rsid w:val="004C3AD1"/>
    <w:rsid w:val="004E03F9"/>
    <w:rsid w:val="004E1A45"/>
    <w:rsid w:val="004F2A73"/>
    <w:rsid w:val="004F437B"/>
    <w:rsid w:val="004F4819"/>
    <w:rsid w:val="0050538B"/>
    <w:rsid w:val="00510459"/>
    <w:rsid w:val="00523791"/>
    <w:rsid w:val="0052693B"/>
    <w:rsid w:val="00533252"/>
    <w:rsid w:val="00545612"/>
    <w:rsid w:val="00545737"/>
    <w:rsid w:val="00547D62"/>
    <w:rsid w:val="0056261A"/>
    <w:rsid w:val="00562733"/>
    <w:rsid w:val="00563C3A"/>
    <w:rsid w:val="005738B2"/>
    <w:rsid w:val="0059477F"/>
    <w:rsid w:val="005A1598"/>
    <w:rsid w:val="005A2518"/>
    <w:rsid w:val="005A4BAE"/>
    <w:rsid w:val="005B7809"/>
    <w:rsid w:val="005C78BD"/>
    <w:rsid w:val="005F59A0"/>
    <w:rsid w:val="005F5F0E"/>
    <w:rsid w:val="00602E03"/>
    <w:rsid w:val="00603BFD"/>
    <w:rsid w:val="006141A9"/>
    <w:rsid w:val="006216FA"/>
    <w:rsid w:val="0063644A"/>
    <w:rsid w:val="00637FFD"/>
    <w:rsid w:val="0064634C"/>
    <w:rsid w:val="00647675"/>
    <w:rsid w:val="00653DE5"/>
    <w:rsid w:val="00654E03"/>
    <w:rsid w:val="00655E2D"/>
    <w:rsid w:val="006620AB"/>
    <w:rsid w:val="00666234"/>
    <w:rsid w:val="00677294"/>
    <w:rsid w:val="00680A01"/>
    <w:rsid w:val="006839D2"/>
    <w:rsid w:val="00685AFA"/>
    <w:rsid w:val="00690897"/>
    <w:rsid w:val="006960D6"/>
    <w:rsid w:val="006A3229"/>
    <w:rsid w:val="006A7E91"/>
    <w:rsid w:val="006B0F9F"/>
    <w:rsid w:val="006B198A"/>
    <w:rsid w:val="006B1D1F"/>
    <w:rsid w:val="006B7A02"/>
    <w:rsid w:val="006C20AC"/>
    <w:rsid w:val="006C2FDA"/>
    <w:rsid w:val="006D6441"/>
    <w:rsid w:val="006D67D5"/>
    <w:rsid w:val="006D78E1"/>
    <w:rsid w:val="006E1A27"/>
    <w:rsid w:val="006E3283"/>
    <w:rsid w:val="006E60E6"/>
    <w:rsid w:val="00704B65"/>
    <w:rsid w:val="00711543"/>
    <w:rsid w:val="00715C8D"/>
    <w:rsid w:val="0072074D"/>
    <w:rsid w:val="007241B1"/>
    <w:rsid w:val="007402B5"/>
    <w:rsid w:val="007527FD"/>
    <w:rsid w:val="00753DF2"/>
    <w:rsid w:val="00762609"/>
    <w:rsid w:val="00762ECA"/>
    <w:rsid w:val="007766AD"/>
    <w:rsid w:val="007866F5"/>
    <w:rsid w:val="00796872"/>
    <w:rsid w:val="00796F6F"/>
    <w:rsid w:val="007B2F8F"/>
    <w:rsid w:val="007C244E"/>
    <w:rsid w:val="007D3A18"/>
    <w:rsid w:val="007D3C3E"/>
    <w:rsid w:val="007D43E4"/>
    <w:rsid w:val="007D4B72"/>
    <w:rsid w:val="007F1357"/>
    <w:rsid w:val="007F2DEE"/>
    <w:rsid w:val="007F4E40"/>
    <w:rsid w:val="00807448"/>
    <w:rsid w:val="008155A5"/>
    <w:rsid w:val="00820C11"/>
    <w:rsid w:val="008277F1"/>
    <w:rsid w:val="00835417"/>
    <w:rsid w:val="008444B4"/>
    <w:rsid w:val="0084722E"/>
    <w:rsid w:val="00855CC0"/>
    <w:rsid w:val="0086122D"/>
    <w:rsid w:val="008675AD"/>
    <w:rsid w:val="00877726"/>
    <w:rsid w:val="008819B7"/>
    <w:rsid w:val="00891999"/>
    <w:rsid w:val="008A2B54"/>
    <w:rsid w:val="008A5DAA"/>
    <w:rsid w:val="008B1000"/>
    <w:rsid w:val="008B2B8E"/>
    <w:rsid w:val="008B33E7"/>
    <w:rsid w:val="008B6AF4"/>
    <w:rsid w:val="008C0A15"/>
    <w:rsid w:val="008C42E0"/>
    <w:rsid w:val="008C6CCC"/>
    <w:rsid w:val="008D3404"/>
    <w:rsid w:val="008E2CD5"/>
    <w:rsid w:val="008F2671"/>
    <w:rsid w:val="00902270"/>
    <w:rsid w:val="009035EF"/>
    <w:rsid w:val="009110F9"/>
    <w:rsid w:val="00911688"/>
    <w:rsid w:val="009165F7"/>
    <w:rsid w:val="009314C8"/>
    <w:rsid w:val="00932F1C"/>
    <w:rsid w:val="00935EDD"/>
    <w:rsid w:val="00945C82"/>
    <w:rsid w:val="00955FA2"/>
    <w:rsid w:val="00961ED5"/>
    <w:rsid w:val="00966BFD"/>
    <w:rsid w:val="00977749"/>
    <w:rsid w:val="0098548E"/>
    <w:rsid w:val="009B4187"/>
    <w:rsid w:val="009B52FB"/>
    <w:rsid w:val="009B78E9"/>
    <w:rsid w:val="009B7CA5"/>
    <w:rsid w:val="009C2357"/>
    <w:rsid w:val="009D7975"/>
    <w:rsid w:val="009E6C19"/>
    <w:rsid w:val="009F240B"/>
    <w:rsid w:val="009F7CE4"/>
    <w:rsid w:val="00A07065"/>
    <w:rsid w:val="00A11280"/>
    <w:rsid w:val="00A1147E"/>
    <w:rsid w:val="00A13391"/>
    <w:rsid w:val="00A13EF6"/>
    <w:rsid w:val="00A16774"/>
    <w:rsid w:val="00A24591"/>
    <w:rsid w:val="00A36684"/>
    <w:rsid w:val="00A42BD3"/>
    <w:rsid w:val="00A5166C"/>
    <w:rsid w:val="00A55D62"/>
    <w:rsid w:val="00A57B19"/>
    <w:rsid w:val="00A711D9"/>
    <w:rsid w:val="00A719D5"/>
    <w:rsid w:val="00A71BBC"/>
    <w:rsid w:val="00A742E8"/>
    <w:rsid w:val="00A75AEE"/>
    <w:rsid w:val="00A85B18"/>
    <w:rsid w:val="00AB4E66"/>
    <w:rsid w:val="00AB575A"/>
    <w:rsid w:val="00AC045C"/>
    <w:rsid w:val="00AC26F1"/>
    <w:rsid w:val="00AC6B97"/>
    <w:rsid w:val="00AD5956"/>
    <w:rsid w:val="00AE4A2A"/>
    <w:rsid w:val="00AF6FBE"/>
    <w:rsid w:val="00B05E92"/>
    <w:rsid w:val="00B11951"/>
    <w:rsid w:val="00B24891"/>
    <w:rsid w:val="00B252E8"/>
    <w:rsid w:val="00B27C58"/>
    <w:rsid w:val="00B31378"/>
    <w:rsid w:val="00B317B5"/>
    <w:rsid w:val="00B3783E"/>
    <w:rsid w:val="00B4148B"/>
    <w:rsid w:val="00B45578"/>
    <w:rsid w:val="00B47AF1"/>
    <w:rsid w:val="00B57E0A"/>
    <w:rsid w:val="00B62E6E"/>
    <w:rsid w:val="00B65D2C"/>
    <w:rsid w:val="00B66046"/>
    <w:rsid w:val="00B661E9"/>
    <w:rsid w:val="00B72E42"/>
    <w:rsid w:val="00B8514E"/>
    <w:rsid w:val="00B867A5"/>
    <w:rsid w:val="00B904D8"/>
    <w:rsid w:val="00B90863"/>
    <w:rsid w:val="00B92212"/>
    <w:rsid w:val="00B976C9"/>
    <w:rsid w:val="00B976DE"/>
    <w:rsid w:val="00B97C69"/>
    <w:rsid w:val="00BA2A8C"/>
    <w:rsid w:val="00BA3F00"/>
    <w:rsid w:val="00BB0704"/>
    <w:rsid w:val="00BB34F9"/>
    <w:rsid w:val="00BB4A60"/>
    <w:rsid w:val="00BC3334"/>
    <w:rsid w:val="00BD60B9"/>
    <w:rsid w:val="00BE6E38"/>
    <w:rsid w:val="00C01421"/>
    <w:rsid w:val="00C22595"/>
    <w:rsid w:val="00C22BE8"/>
    <w:rsid w:val="00C23835"/>
    <w:rsid w:val="00C3138B"/>
    <w:rsid w:val="00C32E03"/>
    <w:rsid w:val="00C43BB4"/>
    <w:rsid w:val="00C468F1"/>
    <w:rsid w:val="00C52D64"/>
    <w:rsid w:val="00C64B5F"/>
    <w:rsid w:val="00C64B95"/>
    <w:rsid w:val="00C86F42"/>
    <w:rsid w:val="00C93C22"/>
    <w:rsid w:val="00C95659"/>
    <w:rsid w:val="00CA69AC"/>
    <w:rsid w:val="00CB31C4"/>
    <w:rsid w:val="00CC2264"/>
    <w:rsid w:val="00CC3449"/>
    <w:rsid w:val="00CD1339"/>
    <w:rsid w:val="00CD4256"/>
    <w:rsid w:val="00CD4A91"/>
    <w:rsid w:val="00CE5EF5"/>
    <w:rsid w:val="00CE6846"/>
    <w:rsid w:val="00CF0BB2"/>
    <w:rsid w:val="00D029F1"/>
    <w:rsid w:val="00D034A1"/>
    <w:rsid w:val="00D068BA"/>
    <w:rsid w:val="00D21444"/>
    <w:rsid w:val="00D359DC"/>
    <w:rsid w:val="00D442DD"/>
    <w:rsid w:val="00D53E4E"/>
    <w:rsid w:val="00D56663"/>
    <w:rsid w:val="00D63957"/>
    <w:rsid w:val="00D64036"/>
    <w:rsid w:val="00D74B5C"/>
    <w:rsid w:val="00D8320C"/>
    <w:rsid w:val="00D87787"/>
    <w:rsid w:val="00D90EBD"/>
    <w:rsid w:val="00D963DA"/>
    <w:rsid w:val="00DA1E01"/>
    <w:rsid w:val="00DA4992"/>
    <w:rsid w:val="00DA50A7"/>
    <w:rsid w:val="00DB190E"/>
    <w:rsid w:val="00DC1755"/>
    <w:rsid w:val="00DC3C70"/>
    <w:rsid w:val="00DC6746"/>
    <w:rsid w:val="00E04418"/>
    <w:rsid w:val="00E1070B"/>
    <w:rsid w:val="00E10805"/>
    <w:rsid w:val="00E15BC9"/>
    <w:rsid w:val="00E32106"/>
    <w:rsid w:val="00E40D41"/>
    <w:rsid w:val="00E41DF4"/>
    <w:rsid w:val="00E44400"/>
    <w:rsid w:val="00E6398F"/>
    <w:rsid w:val="00E72E99"/>
    <w:rsid w:val="00E74C75"/>
    <w:rsid w:val="00E75102"/>
    <w:rsid w:val="00E77360"/>
    <w:rsid w:val="00E803A8"/>
    <w:rsid w:val="00E80D5D"/>
    <w:rsid w:val="00E85DFB"/>
    <w:rsid w:val="00E87FC8"/>
    <w:rsid w:val="00E90737"/>
    <w:rsid w:val="00E90F0C"/>
    <w:rsid w:val="00E92ED0"/>
    <w:rsid w:val="00E9328B"/>
    <w:rsid w:val="00E97402"/>
    <w:rsid w:val="00EB30BB"/>
    <w:rsid w:val="00EB5889"/>
    <w:rsid w:val="00EB6CB6"/>
    <w:rsid w:val="00EC08AA"/>
    <w:rsid w:val="00EC4F4D"/>
    <w:rsid w:val="00ED4B2B"/>
    <w:rsid w:val="00ED57C0"/>
    <w:rsid w:val="00EE6CDA"/>
    <w:rsid w:val="00EF0429"/>
    <w:rsid w:val="00EF23FF"/>
    <w:rsid w:val="00EF48EC"/>
    <w:rsid w:val="00EF7AB5"/>
    <w:rsid w:val="00F062F8"/>
    <w:rsid w:val="00F06EA5"/>
    <w:rsid w:val="00F11CA7"/>
    <w:rsid w:val="00F237AD"/>
    <w:rsid w:val="00F26955"/>
    <w:rsid w:val="00F31490"/>
    <w:rsid w:val="00F31546"/>
    <w:rsid w:val="00F33F74"/>
    <w:rsid w:val="00F3587F"/>
    <w:rsid w:val="00F600CB"/>
    <w:rsid w:val="00F6063C"/>
    <w:rsid w:val="00F640E3"/>
    <w:rsid w:val="00F70242"/>
    <w:rsid w:val="00F71610"/>
    <w:rsid w:val="00F7681B"/>
    <w:rsid w:val="00F97D7F"/>
    <w:rsid w:val="00FA11E1"/>
    <w:rsid w:val="00FC44A2"/>
    <w:rsid w:val="00FE080E"/>
    <w:rsid w:val="00FE4128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871796"/>
  <w15:docId w15:val="{670F1FB0-E806-4C19-8AF2-BB0E3ED7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B3E55"/>
  </w:style>
  <w:style w:type="paragraph" w:styleId="1">
    <w:name w:val="heading 1"/>
    <w:basedOn w:val="a"/>
    <w:next w:val="a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3E5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B3E5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3B3E55"/>
    <w:rPr>
      <w:sz w:val="24"/>
    </w:rPr>
  </w:style>
  <w:style w:type="paragraph" w:styleId="21">
    <w:name w:val="Body Text 2"/>
    <w:basedOn w:val="a"/>
    <w:rsid w:val="003B3E55"/>
    <w:pPr>
      <w:jc w:val="both"/>
    </w:pPr>
    <w:rPr>
      <w:sz w:val="22"/>
    </w:rPr>
  </w:style>
  <w:style w:type="paragraph" w:styleId="a8">
    <w:name w:val="Body Text Indent"/>
    <w:basedOn w:val="a"/>
    <w:rsid w:val="003B3E55"/>
    <w:pPr>
      <w:jc w:val="both"/>
    </w:pPr>
    <w:rPr>
      <w:sz w:val="22"/>
    </w:rPr>
  </w:style>
  <w:style w:type="paragraph" w:styleId="30">
    <w:name w:val="Body Text 3"/>
    <w:basedOn w:val="a"/>
    <w:rsid w:val="003B3E55"/>
    <w:pPr>
      <w:jc w:val="both"/>
    </w:pPr>
    <w:rPr>
      <w:sz w:val="24"/>
    </w:rPr>
  </w:style>
  <w:style w:type="paragraph" w:styleId="a9">
    <w:name w:val="Balloon Text"/>
    <w:basedOn w:val="a"/>
    <w:semiHidden/>
    <w:rsid w:val="003B3E55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FF54CF"/>
  </w:style>
  <w:style w:type="character" w:customStyle="1" w:styleId="a4">
    <w:name w:val="Верхний колонтитул Знак"/>
    <w:basedOn w:val="a0"/>
    <w:link w:val="a3"/>
    <w:uiPriority w:val="99"/>
    <w:rsid w:val="00B57E0A"/>
  </w:style>
  <w:style w:type="character" w:customStyle="1" w:styleId="20">
    <w:name w:val="Заголовок 2 Знак"/>
    <w:link w:val="2"/>
    <w:locked/>
    <w:rsid w:val="00B57E0A"/>
    <w:rPr>
      <w:sz w:val="24"/>
      <w:lang w:val="en-US"/>
    </w:rPr>
  </w:style>
  <w:style w:type="table" w:styleId="ab">
    <w:name w:val="Table Grid"/>
    <w:basedOn w:val="a1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link w:val="a6"/>
    <w:rsid w:val="00026A41"/>
    <w:rPr>
      <w:sz w:val="24"/>
    </w:rPr>
  </w:style>
  <w:style w:type="paragraph" w:customStyle="1" w:styleId="Style2">
    <w:name w:val="Style2"/>
    <w:basedOn w:val="a"/>
    <w:uiPriority w:val="99"/>
    <w:rsid w:val="00B11951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  <w:style w:type="paragraph" w:styleId="ad">
    <w:name w:val="List Paragraph"/>
    <w:basedOn w:val="a"/>
    <w:uiPriority w:val="34"/>
    <w:qFormat/>
    <w:rsid w:val="00B90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cuments\&#1054;&#1073;&#1083;&#1072;&#1089;&#1090;&#1080;%20&#1072;&#1090;&#1090;\&#1054;&#1073;&#1083;&#1072;&#1089;&#1090;&#1080;%20&#1087;&#1086;%20&#1040;&#1055;\&#1064;&#1072;&#1073;&#1083;&#1086;&#1085;%20&#1086;&#1073;&#1083;&#1072;&#1089;&#109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058378D-5304-468A-8E2D-566DAD5F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области</Template>
  <TotalTime>73</TotalTime>
  <Pages>6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subject/>
  <dc:creator>Zaharova</dc:creator>
  <cp:keywords/>
  <cp:lastModifiedBy>Zaharova</cp:lastModifiedBy>
  <cp:revision>6</cp:revision>
  <cp:lastPrinted>2026-03-23T06:06:00Z</cp:lastPrinted>
  <dcterms:created xsi:type="dcterms:W3CDTF">2026-02-19T14:05:00Z</dcterms:created>
  <dcterms:modified xsi:type="dcterms:W3CDTF">2026-07-24T07:10:00Z</dcterms:modified>
</cp:coreProperties>
</file>