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3543"/>
        <w:gridCol w:w="1701"/>
      </w:tblGrid>
      <w:tr w:rsidR="00360187" w:rsidRPr="005D0512" w:rsidTr="00360187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Земляные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СП 5.01.02-2023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 xml:space="preserve">СП 1.03.14-2024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СП 1.03.14-2024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СП 5.01.02-2023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5D0512" w:rsidTr="00360187">
        <w:trPr>
          <w:cantSplit/>
          <w:trHeight w:val="35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Коэффициент уплотнения ускоренным методом динамического зондирования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5D0512">
              <w:rPr>
                <w:bCs/>
                <w:iCs/>
                <w:spacing w:val="-4"/>
                <w:sz w:val="19"/>
                <w:szCs w:val="19"/>
              </w:rPr>
              <w:t>СТБ 1377-2003</w:t>
            </w:r>
          </w:p>
        </w:tc>
      </w:tr>
      <w:tr w:rsidR="00360187" w:rsidRPr="005D0512" w:rsidTr="00360187">
        <w:trPr>
          <w:cantSplit/>
          <w:trHeight w:val="35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оснований и фундаментов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5D0512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360187" w:rsidRPr="005D0512" w:rsidTr="00360187">
        <w:trPr>
          <w:cantSplit/>
          <w:trHeight w:val="69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5D0512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свайных фундаментов: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фундаменты из набивных свай;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ростверка;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5D0512">
              <w:rPr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5D0512">
              <w:rPr>
                <w:spacing w:val="-6"/>
                <w:sz w:val="19"/>
                <w:szCs w:val="19"/>
              </w:rPr>
              <w:t xml:space="preserve"> анкеров и свай.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5D0512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360187" w:rsidRPr="005D0512" w:rsidTr="00360187">
        <w:trPr>
          <w:cantSplit/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0187" w:rsidRPr="005D0512" w:rsidRDefault="00360187" w:rsidP="00360187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5D0512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lang w:val="en-US"/>
              </w:rPr>
            </w:pPr>
            <w:r w:rsidRPr="005D0512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армированных оснований.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360187" w:rsidRPr="005D0512" w:rsidTr="00360187">
        <w:trPr>
          <w:cantSplit/>
          <w:trHeight w:val="2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187" w:rsidRPr="005D0512" w:rsidRDefault="00360187" w:rsidP="00360187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360187" w:rsidRPr="006570C8" w:rsidTr="00360187">
        <w:trPr>
          <w:cantSplit/>
          <w:trHeight w:val="45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187" w:rsidRPr="005D0512" w:rsidRDefault="00360187" w:rsidP="00360187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5D0512">
              <w:rPr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:rsidR="00360187" w:rsidRPr="005D0512" w:rsidRDefault="00360187" w:rsidP="00360187">
            <w:pPr>
              <w:spacing w:line="192" w:lineRule="auto"/>
              <w:ind w:left="-57" w:right="-57"/>
              <w:contextualSpacing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bCs/>
                <w:iCs/>
                <w:strike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5D0512" w:rsidRDefault="00360187" w:rsidP="00360187">
            <w:pPr>
              <w:spacing w:line="216" w:lineRule="auto"/>
              <w:ind w:left="-57" w:right="-57"/>
              <w:contextualSpacing/>
              <w:rPr>
                <w:bCs/>
                <w:iCs/>
                <w:sz w:val="19"/>
                <w:szCs w:val="19"/>
              </w:rPr>
            </w:pPr>
            <w:r w:rsidRPr="005D0512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360187" w:rsidRPr="006570C8" w:rsidTr="00360187">
        <w:trPr>
          <w:cantSplit/>
          <w:trHeight w:val="7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и диафрагм жесткости.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ригелей, балок, ферм, плит.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панелей стен.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360187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Арматурные работы.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Опалубочные работы.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Бетонные работы.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360187">
        <w:trPr>
          <w:cantSplit/>
          <w:trHeight w:val="23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lastRenderedPageBreak/>
              <w:t>Монтаж стальных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360187" w:rsidRPr="006570C8" w:rsidTr="00360187">
        <w:trPr>
          <w:cantSplit/>
          <w:trHeight w:val="6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360187" w:rsidRPr="006570C8" w:rsidTr="00360187">
        <w:trPr>
          <w:cantSplit/>
          <w:trHeight w:val="6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гипсобетонных перегородок.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360187" w:rsidRPr="006570C8" w:rsidTr="00360187">
        <w:trPr>
          <w:cantSplit/>
          <w:trHeight w:val="8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lang w:val="en-US"/>
              </w:rPr>
            </w:pPr>
            <w:r w:rsidRPr="006570C8">
              <w:rPr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1.03.13-2024</w:t>
            </w:r>
          </w:p>
        </w:tc>
      </w:tr>
      <w:tr w:rsidR="00360187" w:rsidRPr="006570C8" w:rsidTr="00360187">
        <w:trPr>
          <w:cantSplit/>
          <w:trHeight w:val="21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45-5.08-75-2007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</w:tr>
      <w:tr w:rsidR="00360187" w:rsidRPr="006570C8" w:rsidTr="00360187">
        <w:trPr>
          <w:cantSplit/>
          <w:trHeight w:val="9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Установка бортового камня.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360187" w:rsidRPr="006570C8" w:rsidTr="00360187">
        <w:trPr>
          <w:cantSplit/>
          <w:trHeight w:val="17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5.08.01-2019 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1.03.05-2023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Кровли из мелкоштучных материалов.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87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1.03.05-2023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ГОСТ 21718-84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360187">
        <w:trPr>
          <w:cantSplit/>
          <w:trHeight w:val="13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1.03.03-2022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Вентилируемые системы утепления.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1.03.04-2022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360187">
        <w:trPr>
          <w:cantSplit/>
          <w:trHeight w:val="3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trike/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3.02.08-2024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1.03.15-2024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1476-2004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360187">
        <w:trPr>
          <w:cantSplit/>
          <w:trHeight w:val="20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187" w:rsidRPr="006570C8" w:rsidRDefault="00360187" w:rsidP="00360187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trike/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3.02.08-2024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1.03.01-2019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5D0512">
        <w:trPr>
          <w:cantSplit/>
          <w:trHeight w:val="11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1.03.01-2019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Штукатурные работы.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Облицовочные работы.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Декоративные отделочные работы.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Малярные работы.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Обойные работы.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5D0512" w:rsidRPr="006570C8" w:rsidTr="005D0512">
        <w:trPr>
          <w:cantSplit/>
          <w:trHeight w:val="2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14"/>
                <w:sz w:val="19"/>
                <w:szCs w:val="19"/>
              </w:rPr>
            </w:pPr>
            <w:r w:rsidRPr="006570C8">
              <w:rPr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Э</w:t>
            </w:r>
            <w:r w:rsidRPr="006570C8">
              <w:rPr>
                <w:spacing w:val="-6"/>
                <w:sz w:val="19"/>
                <w:szCs w:val="19"/>
              </w:rPr>
              <w:t>лектропроводка;</w:t>
            </w:r>
          </w:p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кабельные линии;</w:t>
            </w:r>
          </w:p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воздушные линии электропередачи;</w:t>
            </w:r>
          </w:p>
          <w:p w:rsidR="005D0512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электрическое освещение;</w:t>
            </w:r>
          </w:p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заземляющие устройства.</w:t>
            </w:r>
          </w:p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</w:tbl>
    <w:p w:rsidR="005D0512" w:rsidRDefault="005D051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3543"/>
        <w:gridCol w:w="1701"/>
      </w:tblGrid>
      <w:tr w:rsidR="00360187" w:rsidRPr="006570C8" w:rsidTr="00360187">
        <w:trPr>
          <w:cantSplit/>
          <w:trHeight w:val="26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1.03.01-2019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стяжки.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гидроизоляции пола.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тепло- и звукоизоляции.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-цементно-бетонных и ксилолитовых.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:rsidR="005D0512" w:rsidRPr="006570C8" w:rsidRDefault="005D0512" w:rsidP="005D051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:rsidR="005D0512" w:rsidRPr="006570C8" w:rsidRDefault="005D0512" w:rsidP="005D051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:rsidR="005D0512" w:rsidRPr="006570C8" w:rsidRDefault="005D0512" w:rsidP="005D051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1.03.06-2023</w:t>
            </w:r>
          </w:p>
        </w:tc>
      </w:tr>
      <w:tr w:rsidR="00360187" w:rsidRPr="006570C8" w:rsidTr="00360187">
        <w:trPr>
          <w:cantSplit/>
          <w:trHeight w:val="6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4.02.04-2023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4.02.02-2019</w:t>
            </w:r>
          </w:p>
          <w:p w:rsidR="00360187" w:rsidRPr="006570C8" w:rsidRDefault="00360187" w:rsidP="00360187">
            <w:pPr>
              <w:spacing w:line="192" w:lineRule="auto"/>
              <w:ind w:left="-108" w:right="-57"/>
              <w:contextualSpacing/>
              <w:rPr>
                <w:bCs/>
                <w:iCs/>
                <w:sz w:val="19"/>
                <w:szCs w:val="19"/>
              </w:rPr>
            </w:pPr>
            <w:r w:rsidRPr="006570C8">
              <w:rPr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4.02.09-2024</w:t>
            </w:r>
          </w:p>
        </w:tc>
      </w:tr>
      <w:tr w:rsidR="00360187" w:rsidRPr="006570C8" w:rsidTr="00360187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360187" w:rsidRPr="006570C8" w:rsidTr="00360187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0187" w:rsidRPr="006570C8" w:rsidRDefault="00360187" w:rsidP="00360187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360187" w:rsidRPr="006570C8" w:rsidTr="00360187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0187" w:rsidRPr="006570C8" w:rsidRDefault="00360187" w:rsidP="00360187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4.02.08-2024 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360187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0187" w:rsidRPr="006570C8" w:rsidRDefault="00360187" w:rsidP="00360187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5D0512" w:rsidRPr="006570C8" w:rsidTr="0060256A">
        <w:trPr>
          <w:cantSplit/>
          <w:trHeight w:val="6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0512" w:rsidRPr="006570C8" w:rsidRDefault="005D0512" w:rsidP="00360187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512" w:rsidRPr="006570C8" w:rsidRDefault="005D0512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5D0512" w:rsidRPr="006570C8" w:rsidRDefault="005D0512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2020-2009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0512" w:rsidRPr="006570C8" w:rsidRDefault="005D0512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512" w:rsidRPr="006570C8" w:rsidRDefault="005D0512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1999-2009</w:t>
            </w:r>
          </w:p>
          <w:p w:rsidR="005D0512" w:rsidRPr="006570C8" w:rsidRDefault="005D0512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360187">
        <w:trPr>
          <w:cantSplit/>
          <w:trHeight w:val="11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Сеть стационарной электросвязи.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Система кабельного телевидения.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Система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домофонной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связи.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Локальная сеть передачи данных.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360187" w:rsidRPr="006570C8" w:rsidTr="00360187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4.01.06-2024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360187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0187" w:rsidRPr="006570C8" w:rsidRDefault="00360187" w:rsidP="00360187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4.02.01-2020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2177-2011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2116-2010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360187" w:rsidRPr="006570C8" w:rsidTr="0036018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Посадка деревьев и кустарников.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газонов.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360187" w:rsidRPr="006570C8" w:rsidTr="00360187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360187" w:rsidRPr="006570C8" w:rsidTr="0036018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зданий и 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Лакокрасочные</w:t>
            </w:r>
            <w:r w:rsidR="005D0512">
              <w:rPr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spacing w:val="-6"/>
                <w:sz w:val="19"/>
                <w:szCs w:val="19"/>
              </w:rPr>
              <w:t>покрытия.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1684-2006</w:t>
            </w:r>
          </w:p>
        </w:tc>
      </w:tr>
      <w:tr w:rsidR="005D0512" w:rsidRPr="006570C8" w:rsidTr="006B2F04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СНиП 3.05.07-85 (применяется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справочно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12" w:rsidRPr="006570C8" w:rsidRDefault="005D0512" w:rsidP="006B2F04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360187" w:rsidRPr="006570C8" w:rsidTr="0036018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87" w:rsidRPr="003F7EFD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ГОСТ 26433.0-85</w:t>
            </w:r>
          </w:p>
          <w:p w:rsidR="00360187" w:rsidRPr="006570C8" w:rsidRDefault="00360187" w:rsidP="0036018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ГОСТ 26433.2-94</w:t>
            </w:r>
          </w:p>
        </w:tc>
      </w:tr>
    </w:tbl>
    <w:p w:rsidR="005D0512" w:rsidRDefault="005D0512"/>
    <w:sectPr w:rsidR="005D0512" w:rsidSect="00D034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012" w:rsidRDefault="00206012">
      <w:r>
        <w:separator/>
      </w:r>
    </w:p>
  </w:endnote>
  <w:endnote w:type="continuationSeparator" w:id="0">
    <w:p w:rsidR="00206012" w:rsidRDefault="0020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512" w:rsidRDefault="005D051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80"/>
      <w:gridCol w:w="2235"/>
      <w:gridCol w:w="707"/>
      <w:gridCol w:w="2666"/>
    </w:tblGrid>
    <w:tr w:rsidR="00360187" w:rsidTr="006D6441">
      <w:trPr>
        <w:cantSplit/>
        <w:trHeight w:val="411"/>
      </w:trPr>
      <w:tc>
        <w:tcPr>
          <w:tcW w:w="3827" w:type="dxa"/>
        </w:tcPr>
        <w:p w:rsidR="00360187" w:rsidRDefault="00360187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360187" w:rsidRDefault="0036018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</w:p>
        <w:p w:rsidR="00360187" w:rsidRDefault="0036018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директора</w:t>
          </w:r>
        </w:p>
        <w:p w:rsidR="00360187" w:rsidRPr="00B92212" w:rsidRDefault="0036018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360187" w:rsidRDefault="00360187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360187" w:rsidRDefault="00360187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360187" w:rsidRDefault="00360187">
          <w:pPr>
            <w:pStyle w:val="a5"/>
            <w:ind w:left="-108" w:right="-105"/>
            <w:jc w:val="center"/>
            <w:rPr>
              <w:sz w:val="24"/>
            </w:rPr>
          </w:pPr>
        </w:p>
        <w:p w:rsidR="00360187" w:rsidRDefault="00360187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360187" w:rsidRDefault="00360187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360187" w:rsidTr="00B976DE">
      <w:trPr>
        <w:cantSplit/>
        <w:trHeight w:val="368"/>
      </w:trPr>
      <w:tc>
        <w:tcPr>
          <w:tcW w:w="3827" w:type="dxa"/>
        </w:tcPr>
        <w:p w:rsidR="00360187" w:rsidRDefault="00360187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360187" w:rsidRDefault="00360187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360187" w:rsidRDefault="00360187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360187" w:rsidRDefault="00360187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360187" w:rsidRDefault="0036018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512" w:rsidRDefault="005D05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012" w:rsidRDefault="00206012">
      <w:r>
        <w:separator/>
      </w:r>
    </w:p>
  </w:footnote>
  <w:footnote w:type="continuationSeparator" w:id="0">
    <w:p w:rsidR="00206012" w:rsidRDefault="00206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512" w:rsidRDefault="005D05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187" w:rsidRDefault="00360187">
    <w:pPr>
      <w:pStyle w:val="a3"/>
    </w:pPr>
  </w:p>
  <w:tbl>
    <w:tblPr>
      <w:tblW w:w="5000" w:type="pct"/>
      <w:tblLayout w:type="fixed"/>
      <w:tblLook w:val="0000" w:firstRow="0" w:lastRow="0" w:firstColumn="0" w:lastColumn="0" w:noHBand="0" w:noVBand="0"/>
    </w:tblPr>
    <w:tblGrid>
      <w:gridCol w:w="1843"/>
      <w:gridCol w:w="2552"/>
      <w:gridCol w:w="3543"/>
      <w:gridCol w:w="1700"/>
    </w:tblGrid>
    <w:tr w:rsidR="00360187" w:rsidTr="00224841">
      <w:trPr>
        <w:trHeight w:val="282"/>
      </w:trPr>
      <w:tc>
        <w:tcPr>
          <w:tcW w:w="2280" w:type="pct"/>
          <w:gridSpan w:val="2"/>
          <w:vAlign w:val="center"/>
        </w:tcPr>
        <w:p w:rsidR="00360187" w:rsidRDefault="00360187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5D0512" w:rsidRDefault="00360187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Приложение </w:t>
          </w:r>
          <w:r w:rsidR="005D0512">
            <w:t>№1 от 7.08.2026</w:t>
          </w:r>
        </w:p>
        <w:p w:rsidR="00360187" w:rsidRDefault="005D0512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360187" w:rsidRPr="006E1A27">
            <w:t xml:space="preserve">к свидетельству о технической </w:t>
          </w:r>
          <w:r w:rsidR="00360187">
            <w:t xml:space="preserve">  </w:t>
          </w:r>
        </w:p>
        <w:p w:rsidR="00360187" w:rsidRPr="006E1A27" w:rsidRDefault="00360187" w:rsidP="00277814">
          <w:pPr>
            <w:pStyle w:val="a3"/>
            <w:tabs>
              <w:tab w:val="left" w:pos="4962"/>
            </w:tabs>
            <w:ind w:left="-108"/>
          </w:pPr>
          <w:r>
            <w:t xml:space="preserve">  компетентности</w:t>
          </w:r>
          <w:r w:rsidRPr="006E1A27">
            <w:t xml:space="preserve">   системы производственного контроля</w:t>
          </w:r>
        </w:p>
      </w:tc>
    </w:tr>
    <w:tr w:rsidR="00360187" w:rsidTr="00224841">
      <w:trPr>
        <w:trHeight w:val="200"/>
      </w:trPr>
      <w:tc>
        <w:tcPr>
          <w:tcW w:w="2280" w:type="pct"/>
          <w:gridSpan w:val="2"/>
        </w:tcPr>
        <w:p w:rsidR="00360187" w:rsidRDefault="00360187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center"/>
        </w:tcPr>
        <w:p w:rsidR="00360187" w:rsidRPr="006E1A27" w:rsidRDefault="00360187" w:rsidP="005D0512">
          <w:pPr>
            <w:autoSpaceDE w:val="0"/>
            <w:autoSpaceDN w:val="0"/>
            <w:adjustRightInd w:val="0"/>
          </w:pPr>
          <w:r w:rsidRPr="006E1A27">
            <w:t>№ 373729895000.</w:t>
          </w:r>
          <w:bookmarkStart w:id="0" w:name="_GoBack"/>
          <w:r w:rsidR="005F4F31" w:rsidRPr="005F4F31">
            <w:t>7336</w:t>
          </w:r>
          <w:r w:rsidRPr="005F4F31">
            <w:t>-</w:t>
          </w:r>
          <w:bookmarkEnd w:id="0"/>
          <w:r>
            <w:t>202</w:t>
          </w:r>
          <w:r w:rsidR="005D0512">
            <w:t>6</w:t>
          </w:r>
        </w:p>
      </w:tc>
    </w:tr>
    <w:tr w:rsidR="00360187" w:rsidTr="00224841">
      <w:trPr>
        <w:trHeight w:val="197"/>
      </w:trPr>
      <w:tc>
        <w:tcPr>
          <w:tcW w:w="2280" w:type="pct"/>
          <w:gridSpan w:val="2"/>
        </w:tcPr>
        <w:p w:rsidR="00360187" w:rsidRDefault="0036018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360187" w:rsidRPr="006E1A27" w:rsidRDefault="0036018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9110F9">
            <w:t xml:space="preserve">всего листов </w:t>
          </w:r>
          <w:r w:rsidRPr="009110F9">
            <w:rPr>
              <w:rStyle w:val="aa"/>
            </w:rPr>
            <w:fldChar w:fldCharType="begin"/>
          </w:r>
          <w:r w:rsidRPr="009110F9">
            <w:rPr>
              <w:rStyle w:val="aa"/>
            </w:rPr>
            <w:instrText xml:space="preserve"> NUMPAGES </w:instrText>
          </w:r>
          <w:r w:rsidRPr="009110F9">
            <w:rPr>
              <w:rStyle w:val="aa"/>
            </w:rPr>
            <w:fldChar w:fldCharType="separate"/>
          </w:r>
          <w:r w:rsidR="00EC4B79">
            <w:rPr>
              <w:rStyle w:val="aa"/>
              <w:noProof/>
            </w:rPr>
            <w:t>1</w:t>
          </w:r>
          <w:r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Pr="009110F9">
            <w:t xml:space="preserve"> лист № </w:t>
          </w:r>
          <w:r w:rsidRPr="009110F9">
            <w:fldChar w:fldCharType="begin"/>
          </w:r>
          <w:r w:rsidRPr="009110F9">
            <w:instrText xml:space="preserve"> PAGE </w:instrText>
          </w:r>
          <w:r w:rsidRPr="009110F9">
            <w:fldChar w:fldCharType="separate"/>
          </w:r>
          <w:r w:rsidR="00EC4B79">
            <w:rPr>
              <w:noProof/>
            </w:rPr>
            <w:t>1</w:t>
          </w:r>
          <w:r w:rsidRPr="009110F9">
            <w:fldChar w:fldCharType="end"/>
          </w:r>
        </w:p>
      </w:tc>
    </w:tr>
    <w:tr w:rsidR="00360187" w:rsidTr="00224841">
      <w:trPr>
        <w:trHeight w:val="581"/>
      </w:trPr>
      <w:tc>
        <w:tcPr>
          <w:tcW w:w="5000" w:type="pct"/>
          <w:gridSpan w:val="4"/>
          <w:vAlign w:val="center"/>
        </w:tcPr>
        <w:p w:rsidR="00360187" w:rsidRPr="006E1A27" w:rsidRDefault="00360187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360187" w:rsidRPr="008675AD" w:rsidTr="00FE080E">
      <w:trPr>
        <w:trHeight w:val="915"/>
      </w:trPr>
      <w:tc>
        <w:tcPr>
          <w:tcW w:w="5000" w:type="pct"/>
          <w:gridSpan w:val="4"/>
          <w:vAlign w:val="bottom"/>
        </w:tcPr>
        <w:p w:rsidR="00360187" w:rsidRDefault="00360187" w:rsidP="00277814">
          <w:pPr>
            <w:pStyle w:val="a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Общество с ограниченной ответственностью </w:t>
          </w:r>
        </w:p>
        <w:p w:rsidR="00360187" w:rsidRPr="008675AD" w:rsidRDefault="00360187" w:rsidP="00277814">
          <w:pPr>
            <w:pStyle w:val="a3"/>
            <w:jc w:val="center"/>
            <w:rPr>
              <w:b/>
              <w:sz w:val="28"/>
              <w:szCs w:val="28"/>
              <w:u w:val="single"/>
            </w:rPr>
          </w:pPr>
          <w:r w:rsidRPr="008675AD">
            <w:rPr>
              <w:b/>
              <w:sz w:val="24"/>
              <w:szCs w:val="24"/>
            </w:rPr>
            <w:t>«</w:t>
          </w:r>
          <w:proofErr w:type="spellStart"/>
          <w:r w:rsidR="005D0512">
            <w:rPr>
              <w:b/>
              <w:sz w:val="24"/>
              <w:szCs w:val="24"/>
            </w:rPr>
            <w:t>Вегастройгрупп</w:t>
          </w:r>
          <w:proofErr w:type="spellEnd"/>
          <w:r w:rsidRPr="008675AD">
            <w:rPr>
              <w:b/>
              <w:sz w:val="24"/>
              <w:szCs w:val="24"/>
            </w:rPr>
            <w:t>»</w:t>
          </w:r>
        </w:p>
        <w:p w:rsidR="00360187" w:rsidRPr="008675AD" w:rsidRDefault="00360187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</w:p>
      </w:tc>
    </w:tr>
    <w:tr w:rsidR="00360187" w:rsidTr="0022484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6" w:type="pct"/>
        </w:tcPr>
        <w:p w:rsidR="00360187" w:rsidRPr="009546DF" w:rsidRDefault="00360187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24" w:type="pct"/>
        </w:tcPr>
        <w:p w:rsidR="00360187" w:rsidRPr="009546DF" w:rsidRDefault="00360187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38" w:type="pct"/>
        </w:tcPr>
        <w:p w:rsidR="00360187" w:rsidRPr="009546DF" w:rsidRDefault="00360187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>
            <w:t>вида работ (услуг) в строительстве; испытаний и (или) определяемых параметров</w:t>
          </w:r>
        </w:p>
      </w:tc>
      <w:tc>
        <w:tcPr>
          <w:tcW w:w="882" w:type="pct"/>
        </w:tcPr>
        <w:p w:rsidR="00360187" w:rsidRPr="009546DF" w:rsidRDefault="00360187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>
            <w:t>технического нормативного правового акта</w:t>
          </w:r>
          <w:r w:rsidRPr="009546DF">
            <w:t xml:space="preserve">, устанавливающего </w:t>
          </w:r>
          <w:r>
            <w:t>методы проведения испытаний, контроля</w:t>
          </w:r>
        </w:p>
      </w:tc>
    </w:tr>
  </w:tbl>
  <w:p w:rsidR="00360187" w:rsidRPr="008675AD" w:rsidRDefault="00360187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512" w:rsidRDefault="005D05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80F7B"/>
    <w:multiLevelType w:val="hybridMultilevel"/>
    <w:tmpl w:val="4B86B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73"/>
    <w:rsid w:val="000004A5"/>
    <w:rsid w:val="00011DE9"/>
    <w:rsid w:val="000226B6"/>
    <w:rsid w:val="00023EDB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E19B5"/>
    <w:rsid w:val="000E4097"/>
    <w:rsid w:val="00106EF0"/>
    <w:rsid w:val="00110293"/>
    <w:rsid w:val="001102AD"/>
    <w:rsid w:val="00116948"/>
    <w:rsid w:val="00122FC4"/>
    <w:rsid w:val="0014621A"/>
    <w:rsid w:val="00151DF6"/>
    <w:rsid w:val="00163520"/>
    <w:rsid w:val="00166193"/>
    <w:rsid w:val="00173927"/>
    <w:rsid w:val="00186975"/>
    <w:rsid w:val="00187581"/>
    <w:rsid w:val="00187D3C"/>
    <w:rsid w:val="00196830"/>
    <w:rsid w:val="0019773E"/>
    <w:rsid w:val="001A1CE4"/>
    <w:rsid w:val="001A492C"/>
    <w:rsid w:val="001A6530"/>
    <w:rsid w:val="001A7EBE"/>
    <w:rsid w:val="001E0A87"/>
    <w:rsid w:val="001F1000"/>
    <w:rsid w:val="001F3D5E"/>
    <w:rsid w:val="00204E4C"/>
    <w:rsid w:val="00206012"/>
    <w:rsid w:val="00212D58"/>
    <w:rsid w:val="00220A62"/>
    <w:rsid w:val="00224754"/>
    <w:rsid w:val="00224841"/>
    <w:rsid w:val="00243E50"/>
    <w:rsid w:val="002571E2"/>
    <w:rsid w:val="00261C63"/>
    <w:rsid w:val="0026786A"/>
    <w:rsid w:val="00270473"/>
    <w:rsid w:val="00277814"/>
    <w:rsid w:val="0028052D"/>
    <w:rsid w:val="002A06CF"/>
    <w:rsid w:val="002A096B"/>
    <w:rsid w:val="002A0AA6"/>
    <w:rsid w:val="002A3B1A"/>
    <w:rsid w:val="002A4FA8"/>
    <w:rsid w:val="002B4CF7"/>
    <w:rsid w:val="002B5B18"/>
    <w:rsid w:val="002C18A5"/>
    <w:rsid w:val="002C1B2C"/>
    <w:rsid w:val="002D0808"/>
    <w:rsid w:val="002E1B13"/>
    <w:rsid w:val="002E32DB"/>
    <w:rsid w:val="002E7288"/>
    <w:rsid w:val="002F1404"/>
    <w:rsid w:val="00300EE2"/>
    <w:rsid w:val="00305F92"/>
    <w:rsid w:val="00307122"/>
    <w:rsid w:val="0030780B"/>
    <w:rsid w:val="00320BE3"/>
    <w:rsid w:val="0032548B"/>
    <w:rsid w:val="003270E9"/>
    <w:rsid w:val="003514EF"/>
    <w:rsid w:val="00356B2B"/>
    <w:rsid w:val="00360187"/>
    <w:rsid w:val="00360B8A"/>
    <w:rsid w:val="0037557D"/>
    <w:rsid w:val="003879D4"/>
    <w:rsid w:val="00393AA0"/>
    <w:rsid w:val="003B3E55"/>
    <w:rsid w:val="003B49D4"/>
    <w:rsid w:val="003B6043"/>
    <w:rsid w:val="003B6D65"/>
    <w:rsid w:val="003C15C7"/>
    <w:rsid w:val="003D235B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C3AD1"/>
    <w:rsid w:val="004E03F9"/>
    <w:rsid w:val="004E1314"/>
    <w:rsid w:val="004E1A45"/>
    <w:rsid w:val="004F2A73"/>
    <w:rsid w:val="004F437B"/>
    <w:rsid w:val="004F4819"/>
    <w:rsid w:val="0050538B"/>
    <w:rsid w:val="00510459"/>
    <w:rsid w:val="00523791"/>
    <w:rsid w:val="00533252"/>
    <w:rsid w:val="00537671"/>
    <w:rsid w:val="00545612"/>
    <w:rsid w:val="00545737"/>
    <w:rsid w:val="00547D62"/>
    <w:rsid w:val="0056261A"/>
    <w:rsid w:val="00562733"/>
    <w:rsid w:val="00563C3A"/>
    <w:rsid w:val="005738B2"/>
    <w:rsid w:val="005873EF"/>
    <w:rsid w:val="0059477F"/>
    <w:rsid w:val="005A1598"/>
    <w:rsid w:val="005A2518"/>
    <w:rsid w:val="005A4BAE"/>
    <w:rsid w:val="005B7809"/>
    <w:rsid w:val="005C78BD"/>
    <w:rsid w:val="005D0512"/>
    <w:rsid w:val="005F4F31"/>
    <w:rsid w:val="005F59A0"/>
    <w:rsid w:val="005F5F0E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C20AC"/>
    <w:rsid w:val="006C2FDA"/>
    <w:rsid w:val="006D6441"/>
    <w:rsid w:val="006D67D5"/>
    <w:rsid w:val="006D78E1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ECA"/>
    <w:rsid w:val="007866F5"/>
    <w:rsid w:val="00796872"/>
    <w:rsid w:val="00796A9A"/>
    <w:rsid w:val="00796F6F"/>
    <w:rsid w:val="007B2F8F"/>
    <w:rsid w:val="007B761B"/>
    <w:rsid w:val="007C244E"/>
    <w:rsid w:val="007C4B94"/>
    <w:rsid w:val="007D3A18"/>
    <w:rsid w:val="007D3C3E"/>
    <w:rsid w:val="007D43E4"/>
    <w:rsid w:val="007D4B72"/>
    <w:rsid w:val="007F1357"/>
    <w:rsid w:val="007F2DEE"/>
    <w:rsid w:val="007F4E40"/>
    <w:rsid w:val="00807448"/>
    <w:rsid w:val="008155A5"/>
    <w:rsid w:val="00820C11"/>
    <w:rsid w:val="008277F1"/>
    <w:rsid w:val="008444B4"/>
    <w:rsid w:val="0084722E"/>
    <w:rsid w:val="00855CC0"/>
    <w:rsid w:val="0086122D"/>
    <w:rsid w:val="008675AD"/>
    <w:rsid w:val="00877726"/>
    <w:rsid w:val="008819B7"/>
    <w:rsid w:val="008875DC"/>
    <w:rsid w:val="00891999"/>
    <w:rsid w:val="008A2B54"/>
    <w:rsid w:val="008A4E30"/>
    <w:rsid w:val="008A5DAA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02270"/>
    <w:rsid w:val="009035EF"/>
    <w:rsid w:val="009110F9"/>
    <w:rsid w:val="00911688"/>
    <w:rsid w:val="009165F7"/>
    <w:rsid w:val="009314C8"/>
    <w:rsid w:val="00932F1C"/>
    <w:rsid w:val="00935EDD"/>
    <w:rsid w:val="00945C82"/>
    <w:rsid w:val="00955FA2"/>
    <w:rsid w:val="00961ED5"/>
    <w:rsid w:val="00966BFD"/>
    <w:rsid w:val="00977749"/>
    <w:rsid w:val="0098548E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1BBC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D61CD"/>
    <w:rsid w:val="00AE4A2A"/>
    <w:rsid w:val="00AF6FBE"/>
    <w:rsid w:val="00B05E92"/>
    <w:rsid w:val="00B10544"/>
    <w:rsid w:val="00B11951"/>
    <w:rsid w:val="00B24891"/>
    <w:rsid w:val="00B252E8"/>
    <w:rsid w:val="00B27C58"/>
    <w:rsid w:val="00B31378"/>
    <w:rsid w:val="00B317B5"/>
    <w:rsid w:val="00B3783E"/>
    <w:rsid w:val="00B4148B"/>
    <w:rsid w:val="00B4381D"/>
    <w:rsid w:val="00B45578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4A60"/>
    <w:rsid w:val="00BC3334"/>
    <w:rsid w:val="00BD60B9"/>
    <w:rsid w:val="00BE6E38"/>
    <w:rsid w:val="00C01421"/>
    <w:rsid w:val="00C22595"/>
    <w:rsid w:val="00C22BE8"/>
    <w:rsid w:val="00C23835"/>
    <w:rsid w:val="00C3138B"/>
    <w:rsid w:val="00C32E03"/>
    <w:rsid w:val="00C43BB4"/>
    <w:rsid w:val="00C468F1"/>
    <w:rsid w:val="00C52D64"/>
    <w:rsid w:val="00C64B5F"/>
    <w:rsid w:val="00C64B95"/>
    <w:rsid w:val="00C86F42"/>
    <w:rsid w:val="00C93C22"/>
    <w:rsid w:val="00C95659"/>
    <w:rsid w:val="00CA69AC"/>
    <w:rsid w:val="00CB31C4"/>
    <w:rsid w:val="00CC2264"/>
    <w:rsid w:val="00CC3449"/>
    <w:rsid w:val="00CD4256"/>
    <w:rsid w:val="00CD4A91"/>
    <w:rsid w:val="00CE5EF5"/>
    <w:rsid w:val="00CE6846"/>
    <w:rsid w:val="00CF0BB2"/>
    <w:rsid w:val="00D034A1"/>
    <w:rsid w:val="00D068BA"/>
    <w:rsid w:val="00D21444"/>
    <w:rsid w:val="00D359DC"/>
    <w:rsid w:val="00D442DD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1E01"/>
    <w:rsid w:val="00DA4992"/>
    <w:rsid w:val="00DA50A7"/>
    <w:rsid w:val="00DB5BFB"/>
    <w:rsid w:val="00DC1755"/>
    <w:rsid w:val="00DC2A2D"/>
    <w:rsid w:val="00DC3C70"/>
    <w:rsid w:val="00DC6746"/>
    <w:rsid w:val="00E04418"/>
    <w:rsid w:val="00E1070B"/>
    <w:rsid w:val="00E10805"/>
    <w:rsid w:val="00E15BC9"/>
    <w:rsid w:val="00E40D41"/>
    <w:rsid w:val="00E41DF4"/>
    <w:rsid w:val="00E44400"/>
    <w:rsid w:val="00E6398F"/>
    <w:rsid w:val="00E72E99"/>
    <w:rsid w:val="00E74C75"/>
    <w:rsid w:val="00E75102"/>
    <w:rsid w:val="00E77360"/>
    <w:rsid w:val="00E803A8"/>
    <w:rsid w:val="00E85DFB"/>
    <w:rsid w:val="00E87FC8"/>
    <w:rsid w:val="00E90737"/>
    <w:rsid w:val="00E92ED0"/>
    <w:rsid w:val="00E9328B"/>
    <w:rsid w:val="00E97402"/>
    <w:rsid w:val="00EB30BB"/>
    <w:rsid w:val="00EB5889"/>
    <w:rsid w:val="00EB6CB6"/>
    <w:rsid w:val="00EC4B79"/>
    <w:rsid w:val="00EC4F4D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237AD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97D7F"/>
    <w:rsid w:val="00FA11E1"/>
    <w:rsid w:val="00FE080E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DA4FB"/>
  <w15:docId w15:val="{670F1FB0-E806-4C19-8AF2-BB0E3ED7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character" w:styleId="ad">
    <w:name w:val="Hyperlink"/>
    <w:rsid w:val="007B761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D6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&#1054;&#1073;&#1083;&#1072;&#1089;&#1090;&#1080;%20&#1072;&#1090;&#1090;\&#1054;&#1073;&#1083;&#1072;&#1089;&#1090;&#1080;%20&#1087;&#1086;%20&#1040;&#1055;\&#1064;&#1072;&#1073;&#1083;&#1086;&#1085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349C2D5-521F-44AF-8327-D91AB9F6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области</Template>
  <TotalTime>0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Zaharova</dc:creator>
  <cp:keywords/>
  <cp:lastModifiedBy>Zaharova</cp:lastModifiedBy>
  <cp:revision>4</cp:revision>
  <cp:lastPrinted>2026-02-13T10:52:00Z</cp:lastPrinted>
  <dcterms:created xsi:type="dcterms:W3CDTF">2026-08-06T14:40:00Z</dcterms:created>
  <dcterms:modified xsi:type="dcterms:W3CDTF">2026-08-07T05:37:00Z</dcterms:modified>
</cp:coreProperties>
</file>