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523"/>
        <w:gridCol w:w="3544"/>
        <w:gridCol w:w="28"/>
        <w:gridCol w:w="1673"/>
      </w:tblGrid>
      <w:tr w:rsidR="00C22595" w:rsidRPr="003879D4" w:rsidTr="005D57E2"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3879D4" w:rsidRDefault="00C22595" w:rsidP="004A26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Монтаж систем автоматизации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3879D4" w:rsidRDefault="00C22595" w:rsidP="004A26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СНиП 3.05.07-85 (применяется </w:t>
            </w:r>
            <w:proofErr w:type="spellStart"/>
            <w:r w:rsidRPr="003879D4">
              <w:rPr>
                <w:spacing w:val="-6"/>
              </w:rPr>
              <w:t>справочно</w:t>
            </w:r>
            <w:proofErr w:type="spellEnd"/>
            <w:r w:rsidRPr="003879D4">
              <w:rPr>
                <w:spacing w:val="-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3879D4" w:rsidRDefault="00C22595" w:rsidP="004A26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3879D4" w:rsidRDefault="00C22595" w:rsidP="004A26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ГОСТ 26433.0-85 ГОСТ 26433.2-94 </w:t>
            </w:r>
          </w:p>
        </w:tc>
      </w:tr>
      <w:tr w:rsidR="005D57E2" w:rsidRPr="003879D4" w:rsidTr="007762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1613"/>
        </w:trPr>
        <w:tc>
          <w:tcPr>
            <w:tcW w:w="1843" w:type="dxa"/>
          </w:tcPr>
          <w:p w:rsidR="005D57E2" w:rsidRPr="003879D4" w:rsidRDefault="005D57E2" w:rsidP="00A95CBF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внутренних инженерных систем зданий и сооружений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:rsidR="005D57E2" w:rsidRPr="003879D4" w:rsidRDefault="005D57E2" w:rsidP="00A95CBF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1.03.02-2020 </w:t>
            </w:r>
          </w:p>
          <w:p w:rsidR="005D57E2" w:rsidRPr="003879D4" w:rsidRDefault="005D57E2" w:rsidP="00A95CBF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4.02.07-2024 </w:t>
            </w:r>
          </w:p>
        </w:tc>
        <w:tc>
          <w:tcPr>
            <w:tcW w:w="3572" w:type="dxa"/>
            <w:gridSpan w:val="2"/>
            <w:tcBorders>
              <w:bottom w:val="single" w:sz="4" w:space="0" w:color="000000"/>
            </w:tcBorders>
          </w:tcPr>
          <w:p w:rsidR="005D57E2" w:rsidRPr="003879D4" w:rsidRDefault="005D57E2" w:rsidP="00A95CBF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Вентиляция и кондиционирование воздуха.</w:t>
            </w:r>
          </w:p>
        </w:tc>
        <w:tc>
          <w:tcPr>
            <w:tcW w:w="1673" w:type="dxa"/>
            <w:tcBorders>
              <w:bottom w:val="single" w:sz="4" w:space="0" w:color="000000"/>
            </w:tcBorders>
          </w:tcPr>
          <w:p w:rsidR="005D57E2" w:rsidRPr="003879D4" w:rsidRDefault="005D57E2" w:rsidP="00A95CBF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4.02.07-2024 </w:t>
            </w:r>
          </w:p>
        </w:tc>
      </w:tr>
    </w:tbl>
    <w:p w:rsidR="00B976DE" w:rsidRDefault="00B976DE" w:rsidP="003879D4"/>
    <w:sectPr w:rsidR="00B976DE" w:rsidSect="00D03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7C7" w:rsidRDefault="007B67C7">
      <w:r>
        <w:separator/>
      </w:r>
    </w:p>
  </w:endnote>
  <w:endnote w:type="continuationSeparator" w:id="0">
    <w:p w:rsidR="007B67C7" w:rsidRDefault="007B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7E2" w:rsidRDefault="005D57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80"/>
      <w:gridCol w:w="2235"/>
      <w:gridCol w:w="707"/>
      <w:gridCol w:w="2666"/>
    </w:tblGrid>
    <w:tr w:rsidR="004E1A45" w:rsidTr="006D6441">
      <w:trPr>
        <w:cantSplit/>
        <w:trHeight w:val="411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B976DE">
      <w:trPr>
        <w:cantSplit/>
        <w:trHeight w:val="368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7E2" w:rsidRDefault="005D57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7C7" w:rsidRDefault="007B67C7">
      <w:r>
        <w:separator/>
      </w:r>
    </w:p>
  </w:footnote>
  <w:footnote w:type="continuationSeparator" w:id="0">
    <w:p w:rsidR="007B67C7" w:rsidRDefault="007B6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7E2" w:rsidRDefault="005D57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5000" w:type="pct"/>
      <w:tblLayout w:type="fixed"/>
      <w:tblLook w:val="0000" w:firstRow="0" w:lastRow="0" w:firstColumn="0" w:lastColumn="0" w:noHBand="0" w:noVBand="0"/>
    </w:tblPr>
    <w:tblGrid>
      <w:gridCol w:w="1843"/>
      <w:gridCol w:w="2552"/>
      <w:gridCol w:w="3543"/>
      <w:gridCol w:w="1700"/>
    </w:tblGrid>
    <w:tr w:rsidR="00277814" w:rsidTr="00224841">
      <w:trPr>
        <w:trHeight w:val="282"/>
      </w:trPr>
      <w:tc>
        <w:tcPr>
          <w:tcW w:w="2280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5D57E2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Приложение </w:t>
          </w:r>
          <w:r w:rsidR="005D57E2">
            <w:t>№1 от 7.08.2026</w:t>
          </w:r>
        </w:p>
        <w:p w:rsidR="00277814" w:rsidRPr="006E1A27" w:rsidRDefault="005D57E2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224841">
      <w:trPr>
        <w:trHeight w:val="200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224841">
      <w:trPr>
        <w:trHeight w:val="197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</w:t>
          </w:r>
          <w:r w:rsidRPr="00F24956">
            <w:t>.</w:t>
          </w:r>
          <w:r w:rsidR="00F24956" w:rsidRPr="00F24956">
            <w:t>7337</w:t>
          </w:r>
          <w:r w:rsidR="008D6FB9">
            <w:t>-2026</w:t>
          </w:r>
        </w:p>
      </w:tc>
    </w:tr>
    <w:tr w:rsidR="000E4097" w:rsidRPr="009110F9" w:rsidTr="00224841">
      <w:trPr>
        <w:trHeight w:val="197"/>
      </w:trPr>
      <w:tc>
        <w:tcPr>
          <w:tcW w:w="2280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4E715A">
            <w:rPr>
              <w:rStyle w:val="aa"/>
              <w:noProof/>
            </w:rPr>
            <w:t>1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4E715A">
            <w:rPr>
              <w:noProof/>
            </w:rPr>
            <w:t>1</w:t>
          </w:r>
          <w:r w:rsidR="000E4097" w:rsidRPr="009110F9">
            <w:fldChar w:fldCharType="end"/>
          </w:r>
          <w:bookmarkStart w:id="0" w:name="_GoBack"/>
          <w:bookmarkEnd w:id="0"/>
        </w:p>
      </w:tc>
    </w:tr>
    <w:tr w:rsidR="00277814" w:rsidTr="00224841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224841">
      <w:trPr>
        <w:trHeight w:val="575"/>
      </w:trPr>
      <w:tc>
        <w:tcPr>
          <w:tcW w:w="5000" w:type="pct"/>
          <w:gridSpan w:val="4"/>
          <w:vAlign w:val="bottom"/>
        </w:tcPr>
        <w:p w:rsidR="00277814" w:rsidRPr="008675AD" w:rsidRDefault="00D90EBD" w:rsidP="00277814">
          <w:pPr>
            <w:pStyle w:val="a3"/>
            <w:jc w:val="center"/>
            <w:rPr>
              <w:b/>
              <w:sz w:val="24"/>
              <w:szCs w:val="24"/>
            </w:rPr>
          </w:pPr>
          <w:r w:rsidRPr="008675AD">
            <w:rPr>
              <w:rFonts w:eastAsia="Calibri"/>
              <w:b/>
              <w:bCs/>
              <w:sz w:val="24"/>
              <w:szCs w:val="24"/>
              <w:lang w:eastAsia="en-US"/>
            </w:rPr>
            <w:t xml:space="preserve">Общества с ограниченной </w:t>
          </w:r>
          <w:proofErr w:type="gramStart"/>
          <w:r w:rsidRPr="008675AD">
            <w:rPr>
              <w:rFonts w:eastAsia="Calibri"/>
              <w:b/>
              <w:bCs/>
              <w:sz w:val="24"/>
              <w:szCs w:val="24"/>
              <w:lang w:eastAsia="en-US"/>
            </w:rPr>
            <w:t>ответственностью</w:t>
          </w:r>
          <w:r w:rsidR="00277814" w:rsidRPr="008675AD">
            <w:rPr>
              <w:rFonts w:eastAsia="Calibri"/>
              <w:b/>
              <w:bCs/>
              <w:sz w:val="24"/>
              <w:szCs w:val="24"/>
              <w:lang w:eastAsia="en-US"/>
            </w:rPr>
            <w:t xml:space="preserve"> </w:t>
          </w:r>
          <w:r w:rsidR="00277814" w:rsidRPr="008675AD">
            <w:rPr>
              <w:b/>
              <w:sz w:val="24"/>
              <w:szCs w:val="24"/>
            </w:rPr>
            <w:t xml:space="preserve"> «</w:t>
          </w:r>
          <w:proofErr w:type="gramEnd"/>
          <w:r w:rsidR="005D57E2">
            <w:rPr>
              <w:b/>
              <w:sz w:val="24"/>
              <w:szCs w:val="24"/>
            </w:rPr>
            <w:t>Гистерезис</w:t>
          </w:r>
          <w:r w:rsidR="00277814" w:rsidRPr="008675AD">
            <w:rPr>
              <w:b/>
              <w:sz w:val="24"/>
              <w:szCs w:val="24"/>
            </w:rPr>
            <w:t>»</w:t>
          </w:r>
        </w:p>
        <w:p w:rsidR="00277814" w:rsidRPr="008675AD" w:rsidRDefault="00277814" w:rsidP="00277814">
          <w:pPr>
            <w:pStyle w:val="a3"/>
            <w:jc w:val="center"/>
            <w:rPr>
              <w:b/>
              <w:sz w:val="28"/>
              <w:szCs w:val="28"/>
              <w:u w:val="single"/>
            </w:rPr>
          </w:pPr>
        </w:p>
        <w:p w:rsidR="00277814" w:rsidRPr="008675AD" w:rsidRDefault="00277814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</w:p>
      </w:tc>
    </w:tr>
    <w:tr w:rsidR="008675AD" w:rsidTr="0022484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6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24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 w:rsidR="00023EDB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38" w:type="pct"/>
        </w:tcPr>
        <w:p w:rsidR="008675AD" w:rsidRPr="009546DF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вида работ (услуг) в строительстве; испытаний и (или) определяемых параметров</w:t>
          </w:r>
        </w:p>
      </w:tc>
      <w:tc>
        <w:tcPr>
          <w:tcW w:w="882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</w:t>
          </w:r>
          <w:r w:rsidR="00023EDB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7E2" w:rsidRDefault="005D57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FB9"/>
    <w:rsid w:val="000004A5"/>
    <w:rsid w:val="00011DE9"/>
    <w:rsid w:val="000226B6"/>
    <w:rsid w:val="00023EDB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E19B5"/>
    <w:rsid w:val="000E4097"/>
    <w:rsid w:val="00106EF0"/>
    <w:rsid w:val="00110293"/>
    <w:rsid w:val="001102AD"/>
    <w:rsid w:val="00116948"/>
    <w:rsid w:val="00122FC4"/>
    <w:rsid w:val="0014621A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52D"/>
    <w:rsid w:val="002A06CF"/>
    <w:rsid w:val="002A096B"/>
    <w:rsid w:val="002A0AA6"/>
    <w:rsid w:val="002A3B1A"/>
    <w:rsid w:val="002A4FA8"/>
    <w:rsid w:val="002B4CF7"/>
    <w:rsid w:val="002B5B18"/>
    <w:rsid w:val="002C18A5"/>
    <w:rsid w:val="002C1B2C"/>
    <w:rsid w:val="002E1B13"/>
    <w:rsid w:val="002E32DB"/>
    <w:rsid w:val="002E7288"/>
    <w:rsid w:val="002F1404"/>
    <w:rsid w:val="00300EE2"/>
    <w:rsid w:val="00305F92"/>
    <w:rsid w:val="00307122"/>
    <w:rsid w:val="0030780B"/>
    <w:rsid w:val="00320BE3"/>
    <w:rsid w:val="0032548B"/>
    <w:rsid w:val="003270E9"/>
    <w:rsid w:val="003514EF"/>
    <w:rsid w:val="00356B2B"/>
    <w:rsid w:val="00360B8A"/>
    <w:rsid w:val="0037557D"/>
    <w:rsid w:val="003879D4"/>
    <w:rsid w:val="00393AA0"/>
    <w:rsid w:val="003B3E55"/>
    <w:rsid w:val="003B49D4"/>
    <w:rsid w:val="003B6043"/>
    <w:rsid w:val="003B6D65"/>
    <w:rsid w:val="003C15C7"/>
    <w:rsid w:val="003D235B"/>
    <w:rsid w:val="00406E50"/>
    <w:rsid w:val="0040721F"/>
    <w:rsid w:val="00417663"/>
    <w:rsid w:val="0042068F"/>
    <w:rsid w:val="00422E2F"/>
    <w:rsid w:val="00426EAE"/>
    <w:rsid w:val="004364D6"/>
    <w:rsid w:val="004475A4"/>
    <w:rsid w:val="004533A2"/>
    <w:rsid w:val="00453E2B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E715A"/>
    <w:rsid w:val="004F2A73"/>
    <w:rsid w:val="004F437B"/>
    <w:rsid w:val="004F4819"/>
    <w:rsid w:val="0050538B"/>
    <w:rsid w:val="00510459"/>
    <w:rsid w:val="00523791"/>
    <w:rsid w:val="00533252"/>
    <w:rsid w:val="00545612"/>
    <w:rsid w:val="00545737"/>
    <w:rsid w:val="00547D62"/>
    <w:rsid w:val="0056261A"/>
    <w:rsid w:val="00562733"/>
    <w:rsid w:val="00563C3A"/>
    <w:rsid w:val="005738B2"/>
    <w:rsid w:val="0059477F"/>
    <w:rsid w:val="005A1598"/>
    <w:rsid w:val="005A2518"/>
    <w:rsid w:val="005A4BAE"/>
    <w:rsid w:val="005B7809"/>
    <w:rsid w:val="005C78BD"/>
    <w:rsid w:val="005D57E2"/>
    <w:rsid w:val="005F59A0"/>
    <w:rsid w:val="005F5F0E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ECA"/>
    <w:rsid w:val="007866F5"/>
    <w:rsid w:val="00796872"/>
    <w:rsid w:val="00796F6F"/>
    <w:rsid w:val="007B2F8F"/>
    <w:rsid w:val="007B67C7"/>
    <w:rsid w:val="007C244E"/>
    <w:rsid w:val="007D3C3E"/>
    <w:rsid w:val="007D43E4"/>
    <w:rsid w:val="007D4B72"/>
    <w:rsid w:val="007F1357"/>
    <w:rsid w:val="007F2DEE"/>
    <w:rsid w:val="007F4E40"/>
    <w:rsid w:val="008155A5"/>
    <w:rsid w:val="00820C11"/>
    <w:rsid w:val="008277F1"/>
    <w:rsid w:val="008444B4"/>
    <w:rsid w:val="0084722E"/>
    <w:rsid w:val="00855CC0"/>
    <w:rsid w:val="0086122D"/>
    <w:rsid w:val="008675AD"/>
    <w:rsid w:val="00877726"/>
    <w:rsid w:val="008819B7"/>
    <w:rsid w:val="00891999"/>
    <w:rsid w:val="008A5DAA"/>
    <w:rsid w:val="008B1000"/>
    <w:rsid w:val="008B2B8E"/>
    <w:rsid w:val="008B33E7"/>
    <w:rsid w:val="008C0A15"/>
    <w:rsid w:val="008C42E0"/>
    <w:rsid w:val="008C6CCC"/>
    <w:rsid w:val="008D3404"/>
    <w:rsid w:val="008D6FB9"/>
    <w:rsid w:val="008E2CD5"/>
    <w:rsid w:val="008F2671"/>
    <w:rsid w:val="009035EF"/>
    <w:rsid w:val="009110F9"/>
    <w:rsid w:val="00911688"/>
    <w:rsid w:val="009165F7"/>
    <w:rsid w:val="009314C8"/>
    <w:rsid w:val="00932F1C"/>
    <w:rsid w:val="00935EDD"/>
    <w:rsid w:val="00945C82"/>
    <w:rsid w:val="00955FA2"/>
    <w:rsid w:val="00961ED5"/>
    <w:rsid w:val="00966BFD"/>
    <w:rsid w:val="00977749"/>
    <w:rsid w:val="0098548E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37192"/>
    <w:rsid w:val="00A42BD3"/>
    <w:rsid w:val="00A5166C"/>
    <w:rsid w:val="00A55D62"/>
    <w:rsid w:val="00A711D9"/>
    <w:rsid w:val="00A719D5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E4A2A"/>
    <w:rsid w:val="00AF6FBE"/>
    <w:rsid w:val="00B05E92"/>
    <w:rsid w:val="00B11951"/>
    <w:rsid w:val="00B24891"/>
    <w:rsid w:val="00B252E8"/>
    <w:rsid w:val="00B27C58"/>
    <w:rsid w:val="00B31378"/>
    <w:rsid w:val="00B317B5"/>
    <w:rsid w:val="00B3783E"/>
    <w:rsid w:val="00B4148B"/>
    <w:rsid w:val="00B45578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4A60"/>
    <w:rsid w:val="00BC3334"/>
    <w:rsid w:val="00BD60B9"/>
    <w:rsid w:val="00BE6E38"/>
    <w:rsid w:val="00C01421"/>
    <w:rsid w:val="00C22595"/>
    <w:rsid w:val="00C22BE8"/>
    <w:rsid w:val="00C23835"/>
    <w:rsid w:val="00C32E03"/>
    <w:rsid w:val="00C43BB4"/>
    <w:rsid w:val="00C468F1"/>
    <w:rsid w:val="00C52D64"/>
    <w:rsid w:val="00C64B5F"/>
    <w:rsid w:val="00C64B95"/>
    <w:rsid w:val="00C86F42"/>
    <w:rsid w:val="00C93C22"/>
    <w:rsid w:val="00C95659"/>
    <w:rsid w:val="00CA69AC"/>
    <w:rsid w:val="00CB31C4"/>
    <w:rsid w:val="00CC2264"/>
    <w:rsid w:val="00CD4256"/>
    <w:rsid w:val="00CD4A91"/>
    <w:rsid w:val="00CE5EF5"/>
    <w:rsid w:val="00CE6846"/>
    <w:rsid w:val="00CF0BB2"/>
    <w:rsid w:val="00D034A1"/>
    <w:rsid w:val="00D068BA"/>
    <w:rsid w:val="00D21444"/>
    <w:rsid w:val="00D359DC"/>
    <w:rsid w:val="00D442DD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50A7"/>
    <w:rsid w:val="00DC1755"/>
    <w:rsid w:val="00DC6746"/>
    <w:rsid w:val="00E04418"/>
    <w:rsid w:val="00E1070B"/>
    <w:rsid w:val="00E10805"/>
    <w:rsid w:val="00E15BC9"/>
    <w:rsid w:val="00E41DF4"/>
    <w:rsid w:val="00E44400"/>
    <w:rsid w:val="00E6398F"/>
    <w:rsid w:val="00E72E99"/>
    <w:rsid w:val="00E74C75"/>
    <w:rsid w:val="00E75102"/>
    <w:rsid w:val="00E77360"/>
    <w:rsid w:val="00E803A8"/>
    <w:rsid w:val="00E85DFB"/>
    <w:rsid w:val="00E90737"/>
    <w:rsid w:val="00E92ED0"/>
    <w:rsid w:val="00E9328B"/>
    <w:rsid w:val="00E97402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237AD"/>
    <w:rsid w:val="00F24956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97D7F"/>
    <w:rsid w:val="00FA11E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26A7D"/>
  <w15:docId w15:val="{78E68D65-2157-4A44-B1F4-C812E385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&#1054;&#1073;&#1083;&#1072;&#1089;&#1090;&#1080;%20&#1072;&#1090;&#1090;\&#1054;&#1073;&#1083;&#1072;&#1089;&#1090;&#1080;%20&#1087;&#1086;%20&#1040;&#1055;\&#1064;&#1072;&#1073;&#1083;&#1086;&#1085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1916B57-CEED-4943-ABA5-1B0BE710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области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Zaharova</dc:creator>
  <cp:keywords/>
  <cp:lastModifiedBy>Zaharova</cp:lastModifiedBy>
  <cp:revision>3</cp:revision>
  <cp:lastPrinted>2025-12-29T10:11:00Z</cp:lastPrinted>
  <dcterms:created xsi:type="dcterms:W3CDTF">2026-08-06T14:17:00Z</dcterms:created>
  <dcterms:modified xsi:type="dcterms:W3CDTF">2026-08-07T06:13:00Z</dcterms:modified>
</cp:coreProperties>
</file>