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5"/>
        <w:gridCol w:w="2126"/>
        <w:gridCol w:w="2920"/>
        <w:gridCol w:w="2041"/>
      </w:tblGrid>
      <w:tr w:rsidR="00FD0807" w:rsidRPr="005E199F" w:rsidTr="00897918">
        <w:trPr>
          <w:trHeight w:val="914"/>
        </w:trPr>
        <w:tc>
          <w:tcPr>
            <w:tcW w:w="2695" w:type="dxa"/>
          </w:tcPr>
          <w:p w:rsidR="00FD0807" w:rsidRPr="00056A01" w:rsidRDefault="00FD0807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FD0807" w:rsidRPr="00056A01" w:rsidRDefault="00FD0807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FD0807" w:rsidRPr="009D62BA" w:rsidRDefault="00FD0807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FD0807" w:rsidRPr="009D62BA" w:rsidRDefault="00FD0807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FD0807" w:rsidRPr="00897918" w:rsidRDefault="00FD0807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FD0807" w:rsidRPr="009D62BA" w:rsidRDefault="00FD0807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D0807" w:rsidRPr="009D62BA" w:rsidRDefault="00FD0807" w:rsidP="0041443F">
            <w:pPr>
              <w:pStyle w:val="PlainText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FD0807" w:rsidRPr="005E199F" w:rsidTr="00897918">
        <w:trPr>
          <w:trHeight w:val="70"/>
        </w:trPr>
        <w:tc>
          <w:tcPr>
            <w:tcW w:w="2695" w:type="dxa"/>
          </w:tcPr>
          <w:p w:rsidR="00FD0807" w:rsidRPr="00FE152C" w:rsidRDefault="00FD0807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FE152C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FD0807" w:rsidRPr="00FE152C" w:rsidRDefault="00FD0807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FE152C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FD0807" w:rsidRPr="00AC6619" w:rsidRDefault="00FD0807" w:rsidP="003B42AE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FD0807" w:rsidRPr="00897918" w:rsidRDefault="00FD0807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FD0807" w:rsidRPr="009D62BA" w:rsidRDefault="00FD0807" w:rsidP="00380FD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D0807" w:rsidRPr="009D62BA" w:rsidRDefault="00FD0807" w:rsidP="00380FD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FD0807" w:rsidRPr="005E199F" w:rsidTr="00897918">
        <w:trPr>
          <w:trHeight w:val="70"/>
        </w:trPr>
        <w:tc>
          <w:tcPr>
            <w:tcW w:w="2695" w:type="dxa"/>
          </w:tcPr>
          <w:p w:rsidR="00FD0807" w:rsidRPr="00FE152C" w:rsidRDefault="00FD0807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FE152C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FD0807" w:rsidRPr="00FE152C" w:rsidRDefault="00FD0807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FE152C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FD0807" w:rsidRPr="009D62BA" w:rsidRDefault="00FD0807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FD0807" w:rsidRPr="00897918" w:rsidRDefault="00FD0807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тросвязи,</w:t>
            </w:r>
          </w:p>
          <w:p w:rsidR="00FD0807" w:rsidRPr="00897918" w:rsidRDefault="00FD0807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кабельного тел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видения,</w:t>
            </w:r>
          </w:p>
          <w:p w:rsidR="00FD0807" w:rsidRPr="00897918" w:rsidRDefault="00FD0807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домофонной св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зи,</w:t>
            </w:r>
          </w:p>
          <w:p w:rsidR="00FD0807" w:rsidRPr="00897918" w:rsidRDefault="00FD0807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локальная сеть передачи данных,</w:t>
            </w:r>
          </w:p>
          <w:p w:rsidR="00FD0807" w:rsidRPr="00897918" w:rsidRDefault="00FD0807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диспетчеризация инж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нерного оборудования,</w:t>
            </w:r>
          </w:p>
          <w:p w:rsidR="00FD0807" w:rsidRPr="00897918" w:rsidRDefault="00FD0807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системы молниезащиты и заземл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FD0807" w:rsidRPr="009D62BA" w:rsidRDefault="00FD0807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D0807" w:rsidRPr="009D62BA" w:rsidRDefault="00FD0807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FD0807" w:rsidRPr="005E199F" w:rsidTr="00897918">
        <w:trPr>
          <w:trHeight w:val="70"/>
        </w:trPr>
        <w:tc>
          <w:tcPr>
            <w:tcW w:w="2695" w:type="dxa"/>
          </w:tcPr>
          <w:p w:rsidR="00FD0807" w:rsidRPr="00FE152C" w:rsidRDefault="00FD0807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FE152C">
              <w:rPr>
                <w:b/>
                <w:sz w:val="20"/>
                <w:szCs w:val="20"/>
              </w:rPr>
              <w:t>Монтаж инженерных сетей:</w:t>
            </w:r>
          </w:p>
          <w:p w:rsidR="00FD0807" w:rsidRPr="00FE152C" w:rsidRDefault="00FD0807" w:rsidP="006924C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FE152C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FD0807" w:rsidRPr="009D62BA" w:rsidRDefault="00FD0807" w:rsidP="008339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FD0807" w:rsidRPr="00897918" w:rsidRDefault="00FD0807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FD0807" w:rsidRPr="00897918" w:rsidRDefault="00FD0807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FD0807" w:rsidRPr="00897918" w:rsidRDefault="00FD0807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</w:p>
          <w:p w:rsidR="00FD0807" w:rsidRPr="00897918" w:rsidRDefault="00FD0807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FD0807" w:rsidRPr="00897918" w:rsidRDefault="00FD0807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FD0807" w:rsidRPr="00897918" w:rsidRDefault="00FD0807" w:rsidP="00897918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FD0807" w:rsidRPr="009D62BA" w:rsidRDefault="00FD0807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FD0807" w:rsidRPr="009D62BA" w:rsidRDefault="00FD0807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FD0807" w:rsidRPr="005E199F" w:rsidTr="00897918">
        <w:trPr>
          <w:trHeight w:val="70"/>
        </w:trPr>
        <w:tc>
          <w:tcPr>
            <w:tcW w:w="2695" w:type="dxa"/>
          </w:tcPr>
          <w:p w:rsidR="00FD0807" w:rsidRPr="00FE152C" w:rsidRDefault="00FD0807" w:rsidP="00101FA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FE152C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FD0807" w:rsidRPr="00CE692F" w:rsidRDefault="00FD0807" w:rsidP="00101FA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FD0807" w:rsidRPr="00897918" w:rsidRDefault="00FD0807" w:rsidP="00897918">
            <w:pPr>
              <w:suppressAutoHyphens/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Монтаж оборудования;</w:t>
            </w:r>
          </w:p>
          <w:p w:rsidR="00FD0807" w:rsidRPr="00897918" w:rsidRDefault="00FD0807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устройство заземлений.</w:t>
            </w:r>
          </w:p>
        </w:tc>
        <w:tc>
          <w:tcPr>
            <w:tcW w:w="2041" w:type="dxa"/>
          </w:tcPr>
          <w:p w:rsidR="00FD0807" w:rsidRPr="00CE692F" w:rsidRDefault="00FD0807" w:rsidP="00101FA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FD0807" w:rsidRDefault="00FD0807" w:rsidP="00101FA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</w:tbl>
    <w:p w:rsidR="00FD0807" w:rsidRPr="001E466C" w:rsidRDefault="00FD0807">
      <w:pPr>
        <w:rPr>
          <w:sz w:val="18"/>
          <w:szCs w:val="18"/>
        </w:rPr>
      </w:pPr>
    </w:p>
    <w:sectPr w:rsidR="00FD0807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807" w:rsidRDefault="00FD0807">
      <w:r>
        <w:separator/>
      </w:r>
    </w:p>
  </w:endnote>
  <w:endnote w:type="continuationSeparator" w:id="0">
    <w:p w:rsidR="00FD0807" w:rsidRDefault="00FD0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807" w:rsidRDefault="00FD080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807" w:rsidRPr="009D62BA" w:rsidRDefault="00FD0807" w:rsidP="004D5F50">
    <w:pPr>
      <w:pStyle w:val="Footer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FD0807" w:rsidRPr="004D5F50" w:rsidRDefault="00FD0807" w:rsidP="004D5F50">
    <w:pPr>
      <w:pStyle w:val="Footer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И.А. Круглей</w:t>
    </w:r>
  </w:p>
  <w:p w:rsidR="00FD0807" w:rsidRPr="00897918" w:rsidRDefault="00FD0807" w:rsidP="00B769A6">
    <w:pPr>
      <w:pStyle w:val="Footer"/>
      <w:tabs>
        <w:tab w:val="clear" w:pos="9355"/>
        <w:tab w:val="right" w:pos="9360"/>
      </w:tabs>
      <w:ind w:right="561"/>
      <w:rPr>
        <w:sz w:val="10"/>
        <w:szCs w:val="10"/>
      </w:rPr>
    </w:pPr>
  </w:p>
  <w:p w:rsidR="00FD0807" w:rsidRPr="00897918" w:rsidRDefault="00FD0807" w:rsidP="00B769A6">
    <w:pPr>
      <w:pStyle w:val="Footer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FD0807" w:rsidRDefault="00FD080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FD0807" w:rsidRDefault="00FD080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FD0807" w:rsidRDefault="00FD080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FD0807" w:rsidRPr="003C5754" w:rsidRDefault="00FD080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807" w:rsidRDefault="00FD08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807" w:rsidRDefault="00FD0807">
      <w:r>
        <w:separator/>
      </w:r>
    </w:p>
  </w:footnote>
  <w:footnote w:type="continuationSeparator" w:id="0">
    <w:p w:rsidR="00FD0807" w:rsidRDefault="00FD0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807" w:rsidRDefault="00FD080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5033"/>
      <w:gridCol w:w="5047"/>
    </w:tblGrid>
    <w:tr w:rsidR="00FD0807" w:rsidRPr="00B06B9C" w:rsidTr="00B06B9C">
      <w:tc>
        <w:tcPr>
          <w:tcW w:w="5068" w:type="dxa"/>
        </w:tcPr>
        <w:p w:rsidR="00FD0807" w:rsidRPr="00B06B9C" w:rsidRDefault="00FD0807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FD0807" w:rsidRPr="009D62BA" w:rsidRDefault="00FD0807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FD0807" w:rsidRPr="009D62BA" w:rsidRDefault="00FD0807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1207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FD0807" w:rsidRPr="009D62BA" w:rsidRDefault="00FD0807" w:rsidP="00B06B9C">
          <w:pPr>
            <w:pStyle w:val="Header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FD0807" w:rsidRPr="00B06B9C" w:rsidRDefault="00FD0807" w:rsidP="00C63BDF">
          <w:pPr>
            <w:pStyle w:val="Header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FD0807" w:rsidRDefault="00FD0807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FD0807" w:rsidRPr="004D5F50" w:rsidRDefault="00FD0807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FD0807" w:rsidRPr="009D62BA" w:rsidRDefault="00FD0807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FE152C">
      <w:rPr>
        <w:b/>
        <w:sz w:val="26"/>
        <w:szCs w:val="26"/>
      </w:rPr>
      <w:t>БелТелелифт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694"/>
      <w:gridCol w:w="2126"/>
      <w:gridCol w:w="2920"/>
      <w:gridCol w:w="2041"/>
    </w:tblGrid>
    <w:tr w:rsidR="00FD0807" w:rsidTr="00897918">
      <w:trPr>
        <w:cantSplit/>
      </w:trPr>
      <w:tc>
        <w:tcPr>
          <w:tcW w:w="2694" w:type="dxa"/>
          <w:vAlign w:val="center"/>
        </w:tcPr>
        <w:p w:rsidR="00FD0807" w:rsidRDefault="00FD0807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FD0807" w:rsidRDefault="00FD0807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FD0807" w:rsidRDefault="00FD0807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FD0807" w:rsidRPr="00433C9C" w:rsidRDefault="00FD0807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FD0807" w:rsidRDefault="00FD0807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FD0807" w:rsidRDefault="00FD0807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FD0807" w:rsidRDefault="00FD0807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FD0807" w:rsidRPr="00433C9C" w:rsidRDefault="00FD0807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FD0807" w:rsidRPr="00433C9C" w:rsidRDefault="00FD0807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FD0807" w:rsidRDefault="00FD0807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FD0807" w:rsidRDefault="00FD0807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FD0807" w:rsidRDefault="00FD0807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FD0807" w:rsidRPr="00833690" w:rsidRDefault="00FD0807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FD0807" w:rsidRPr="003E2E88" w:rsidRDefault="00FD0807">
    <w:pPr>
      <w:pStyle w:val="Head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807" w:rsidRDefault="00FD08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1F7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043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4C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3FEA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52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692F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85E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807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152C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A0830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07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07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07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07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07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071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071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07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071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F6071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6071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F6071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F6071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5F6071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5F6071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F6071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F6071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071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F6071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185</Words>
  <Characters>1058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2023-07-26T14:58:00Z</cp:lastPrinted>
  <dcterms:created xsi:type="dcterms:W3CDTF">2026-05-11T15:33:00Z</dcterms:created>
  <dcterms:modified xsi:type="dcterms:W3CDTF">2026-05-11T15:33:00Z</dcterms:modified>
</cp:coreProperties>
</file>