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5"/>
        <w:gridCol w:w="2126"/>
        <w:gridCol w:w="2920"/>
        <w:gridCol w:w="2041"/>
      </w:tblGrid>
      <w:tr w:rsidR="00C41536" w:rsidRPr="005E199F" w:rsidTr="00897918">
        <w:trPr>
          <w:trHeight w:val="70"/>
        </w:trPr>
        <w:tc>
          <w:tcPr>
            <w:tcW w:w="2695" w:type="dxa"/>
          </w:tcPr>
          <w:p w:rsidR="00C41536" w:rsidRPr="009D62BA" w:rsidRDefault="00C41536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C41536" w:rsidRPr="009D62BA" w:rsidRDefault="00C41536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41536" w:rsidRPr="00AF18D0" w:rsidRDefault="00C41536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C41536" w:rsidRPr="009D62BA" w:rsidRDefault="00C41536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C41536" w:rsidRPr="00897918" w:rsidRDefault="00C4153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C41536" w:rsidRPr="005E199F" w:rsidTr="00897918">
        <w:trPr>
          <w:trHeight w:val="70"/>
        </w:trPr>
        <w:tc>
          <w:tcPr>
            <w:tcW w:w="2695" w:type="dxa"/>
          </w:tcPr>
          <w:p w:rsidR="00C41536" w:rsidRPr="009D62BA" w:rsidRDefault="00C41536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C41536" w:rsidRPr="009D62BA" w:rsidRDefault="00C41536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C41536" w:rsidRPr="00897918" w:rsidRDefault="00C4153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C41536" w:rsidRPr="005E199F" w:rsidTr="00897918">
        <w:trPr>
          <w:trHeight w:val="70"/>
        </w:trPr>
        <w:tc>
          <w:tcPr>
            <w:tcW w:w="2695" w:type="dxa"/>
          </w:tcPr>
          <w:p w:rsidR="00C41536" w:rsidRPr="009D62BA" w:rsidRDefault="00C41536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C41536" w:rsidRPr="009D62BA" w:rsidRDefault="00C41536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C41536" w:rsidRPr="00897918" w:rsidRDefault="00C4153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C41536" w:rsidRPr="005E199F" w:rsidTr="00897918">
        <w:trPr>
          <w:trHeight w:val="70"/>
        </w:trPr>
        <w:tc>
          <w:tcPr>
            <w:tcW w:w="2695" w:type="dxa"/>
          </w:tcPr>
          <w:p w:rsidR="00C41536" w:rsidRPr="009D62BA" w:rsidRDefault="00C41536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C41536" w:rsidRPr="00AF18D0" w:rsidRDefault="00C41536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C41536" w:rsidRPr="00FB504B" w:rsidRDefault="00C41536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C41536" w:rsidRPr="00897918" w:rsidRDefault="00C4153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C41536" w:rsidRPr="005E199F" w:rsidTr="00897918">
        <w:trPr>
          <w:trHeight w:val="70"/>
        </w:trPr>
        <w:tc>
          <w:tcPr>
            <w:tcW w:w="2695" w:type="dxa"/>
          </w:tcPr>
          <w:p w:rsidR="00C41536" w:rsidRPr="009D62BA" w:rsidRDefault="00C41536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C41536" w:rsidRPr="00AF18D0" w:rsidRDefault="00C41536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C41536" w:rsidRPr="00FB504B" w:rsidRDefault="00C41536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C41536" w:rsidRPr="00897918" w:rsidRDefault="00C4153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C41536" w:rsidRPr="005E199F" w:rsidTr="00897918">
        <w:trPr>
          <w:trHeight w:val="70"/>
        </w:trPr>
        <w:tc>
          <w:tcPr>
            <w:tcW w:w="2695" w:type="dxa"/>
          </w:tcPr>
          <w:p w:rsidR="00C41536" w:rsidRPr="009D62BA" w:rsidRDefault="00C41536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C41536" w:rsidRPr="00AF18D0" w:rsidRDefault="00C41536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C41536" w:rsidRPr="00FB504B" w:rsidRDefault="00C41536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C41536" w:rsidRPr="00897918" w:rsidRDefault="00C4153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C41536" w:rsidRPr="005E199F" w:rsidTr="00897918">
        <w:trPr>
          <w:trHeight w:val="70"/>
        </w:trPr>
        <w:tc>
          <w:tcPr>
            <w:tcW w:w="2695" w:type="dxa"/>
          </w:tcPr>
          <w:p w:rsidR="00C41536" w:rsidRPr="009D62BA" w:rsidRDefault="00C41536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C41536" w:rsidRPr="00AF18D0" w:rsidRDefault="00C41536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C41536" w:rsidRPr="00FB504B" w:rsidRDefault="00C41536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C41536" w:rsidRPr="00897918" w:rsidRDefault="00C4153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C41536" w:rsidRPr="009D62BA" w:rsidRDefault="00C4153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C41536" w:rsidRPr="005E199F" w:rsidTr="00897918">
        <w:trPr>
          <w:trHeight w:val="70"/>
        </w:trPr>
        <w:tc>
          <w:tcPr>
            <w:tcW w:w="2695" w:type="dxa"/>
          </w:tcPr>
          <w:p w:rsidR="00C41536" w:rsidRPr="00056A01" w:rsidRDefault="00C41536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C41536" w:rsidRPr="00056A01" w:rsidRDefault="00C41536" w:rsidP="00952E99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C41536" w:rsidRPr="009D62BA" w:rsidRDefault="00C41536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C41536" w:rsidRPr="009D62BA" w:rsidRDefault="00C4153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C41536" w:rsidRPr="009D62BA" w:rsidRDefault="00C41536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C41536" w:rsidRPr="00897918" w:rsidRDefault="00C41536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C41536" w:rsidRPr="009D62BA" w:rsidRDefault="00C41536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C41536" w:rsidRPr="009D62BA" w:rsidRDefault="00C41536" w:rsidP="0041443F">
            <w:pPr>
              <w:pStyle w:val="PlainText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C41536" w:rsidRPr="005E199F" w:rsidTr="00897918">
        <w:trPr>
          <w:trHeight w:val="70"/>
        </w:trPr>
        <w:tc>
          <w:tcPr>
            <w:tcW w:w="2695" w:type="dxa"/>
          </w:tcPr>
          <w:p w:rsidR="00C41536" w:rsidRPr="00056A01" w:rsidRDefault="00C41536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C41536" w:rsidRPr="00056A01" w:rsidRDefault="00C41536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C41536" w:rsidRPr="009D62BA" w:rsidRDefault="00C41536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C41536" w:rsidRPr="009D62BA" w:rsidRDefault="00C41536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C41536" w:rsidRPr="00897918" w:rsidRDefault="00C41536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C41536" w:rsidRPr="009D62BA" w:rsidRDefault="00C41536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C41536" w:rsidRPr="009D62BA" w:rsidRDefault="00C41536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</w:tbl>
    <w:p w:rsidR="00C41536" w:rsidRPr="001E466C" w:rsidRDefault="00C41536">
      <w:pPr>
        <w:rPr>
          <w:sz w:val="18"/>
          <w:szCs w:val="18"/>
        </w:rPr>
      </w:pPr>
    </w:p>
    <w:sectPr w:rsidR="00C41536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536" w:rsidRDefault="00C41536">
      <w:r>
        <w:separator/>
      </w:r>
    </w:p>
  </w:endnote>
  <w:endnote w:type="continuationSeparator" w:id="0">
    <w:p w:rsidR="00C41536" w:rsidRDefault="00C41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536" w:rsidRDefault="00C4153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536" w:rsidRPr="009D62BA" w:rsidRDefault="00C41536" w:rsidP="004D5F50">
    <w:pPr>
      <w:pStyle w:val="Footer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C41536" w:rsidRPr="004D5F50" w:rsidRDefault="00C41536" w:rsidP="004D5F50">
    <w:pPr>
      <w:pStyle w:val="Footer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C41536" w:rsidRPr="00897918" w:rsidRDefault="00C41536" w:rsidP="00B769A6">
    <w:pPr>
      <w:pStyle w:val="Footer"/>
      <w:tabs>
        <w:tab w:val="clear" w:pos="9355"/>
        <w:tab w:val="right" w:pos="9360"/>
      </w:tabs>
      <w:ind w:right="561"/>
      <w:rPr>
        <w:sz w:val="10"/>
        <w:szCs w:val="10"/>
      </w:rPr>
    </w:pPr>
  </w:p>
  <w:p w:rsidR="00C41536" w:rsidRPr="00897918" w:rsidRDefault="00C41536" w:rsidP="00B769A6">
    <w:pPr>
      <w:pStyle w:val="Footer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C41536" w:rsidRDefault="00C41536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C41536" w:rsidRDefault="00C41536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C41536" w:rsidRDefault="00C41536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C41536" w:rsidRPr="003C5754" w:rsidRDefault="00C41536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536" w:rsidRDefault="00C415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536" w:rsidRDefault="00C41536">
      <w:r>
        <w:separator/>
      </w:r>
    </w:p>
  </w:footnote>
  <w:footnote w:type="continuationSeparator" w:id="0">
    <w:p w:rsidR="00C41536" w:rsidRDefault="00C415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536" w:rsidRDefault="00C4153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5033"/>
      <w:gridCol w:w="5047"/>
    </w:tblGrid>
    <w:tr w:rsidR="00C41536" w:rsidRPr="00B06B9C" w:rsidTr="00B06B9C">
      <w:tc>
        <w:tcPr>
          <w:tcW w:w="5068" w:type="dxa"/>
        </w:tcPr>
        <w:p w:rsidR="00C41536" w:rsidRPr="00B06B9C" w:rsidRDefault="00C41536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C41536" w:rsidRPr="009D62BA" w:rsidRDefault="00C41536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C41536" w:rsidRPr="009D62BA" w:rsidRDefault="00C41536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1209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C41536" w:rsidRPr="009D62BA" w:rsidRDefault="00C41536" w:rsidP="00B06B9C">
          <w:pPr>
            <w:pStyle w:val="Header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марта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C41536" w:rsidRPr="00B06B9C" w:rsidRDefault="00C41536" w:rsidP="00C63BDF">
          <w:pPr>
            <w:pStyle w:val="Header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C41536" w:rsidRDefault="00C41536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C41536" w:rsidRPr="004D5F50" w:rsidRDefault="00C41536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C41536" w:rsidRPr="00534D06" w:rsidRDefault="00C41536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534D06">
      <w:rPr>
        <w:b/>
        <w:sz w:val="26"/>
        <w:szCs w:val="26"/>
      </w:rPr>
      <w:t>Индивидуальный предприниматель Корнейчик Александр Леонидович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694"/>
      <w:gridCol w:w="2126"/>
      <w:gridCol w:w="2920"/>
      <w:gridCol w:w="2041"/>
    </w:tblGrid>
    <w:tr w:rsidR="00C41536" w:rsidTr="00897918">
      <w:trPr>
        <w:cantSplit/>
      </w:trPr>
      <w:tc>
        <w:tcPr>
          <w:tcW w:w="2694" w:type="dxa"/>
          <w:vAlign w:val="center"/>
        </w:tcPr>
        <w:p w:rsidR="00C41536" w:rsidRDefault="00C4153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C41536" w:rsidRDefault="00C4153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C41536" w:rsidRDefault="00C4153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C41536" w:rsidRPr="00433C9C" w:rsidRDefault="00C4153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C41536" w:rsidRDefault="00C4153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C41536" w:rsidRDefault="00C4153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C41536" w:rsidRDefault="00C41536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C41536" w:rsidRPr="00433C9C" w:rsidRDefault="00C4153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C41536" w:rsidRPr="00433C9C" w:rsidRDefault="00C41536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C41536" w:rsidRDefault="00C4153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C41536" w:rsidRDefault="00C4153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C41536" w:rsidRDefault="00C4153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C41536" w:rsidRPr="00833690" w:rsidRDefault="00C4153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C41536" w:rsidRPr="003E2E88" w:rsidRDefault="00C41536">
    <w:pPr>
      <w:pStyle w:val="Header"/>
      <w:rPr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536" w:rsidRDefault="00C4153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07E6D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4D06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1DC1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1536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C7FE4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A0830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C7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C7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C7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C7C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C7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C7C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C7C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C7C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C7C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F5C7C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5C7C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F5C7C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F5C7C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CF5C7C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CF5C7C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5C7C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F5C7C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C7C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F5C7C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9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228</Words>
  <Characters>1304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2021-03-16T09:46:00Z</cp:lastPrinted>
  <dcterms:created xsi:type="dcterms:W3CDTF">2026-05-11T15:52:00Z</dcterms:created>
  <dcterms:modified xsi:type="dcterms:W3CDTF">2026-05-11T15:52:00Z</dcterms:modified>
</cp:coreProperties>
</file>