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000EE1" w:rsidRPr="009D62BA" w:rsidRDefault="00000EE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000EE1" w:rsidRDefault="00000EE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000EE1" w:rsidRPr="00946583" w:rsidRDefault="00000EE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Default="00000EE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000EE1" w:rsidRPr="009D62BA" w:rsidRDefault="00000EE1" w:rsidP="00203C6B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0EE1" w:rsidRPr="001E46CD" w:rsidRDefault="00000EE1" w:rsidP="001E46C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E1" w:rsidRPr="00E47096" w:rsidRDefault="00000EE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000EE1" w:rsidRPr="009D62BA" w:rsidRDefault="00000EE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000EE1" w:rsidRPr="009D62BA" w:rsidRDefault="00000EE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000EE1" w:rsidRPr="009D62BA" w:rsidRDefault="00000EE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000EE1" w:rsidRPr="00E47096" w:rsidRDefault="00000EE1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000EE1" w:rsidRPr="009D62BA" w:rsidRDefault="00000EE1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000EE1" w:rsidRPr="00E47096" w:rsidRDefault="00000EE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000EE1" w:rsidRPr="009D62BA" w:rsidRDefault="00000EE1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952E99">
            <w:pPr>
              <w:pStyle w:val="BodyText2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000EE1" w:rsidRPr="009D62BA" w:rsidRDefault="00000EE1" w:rsidP="00952E99">
            <w:pPr>
              <w:pStyle w:val="BodyText2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E1" w:rsidRPr="00E47096" w:rsidRDefault="00000EE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000EE1" w:rsidRPr="009D62BA" w:rsidRDefault="00000EE1" w:rsidP="00A969FE">
            <w:pPr>
              <w:pStyle w:val="BodyText2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E1" w:rsidRPr="00E47096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000EE1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E1" w:rsidRPr="009D62BA" w:rsidRDefault="00000EE1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000EE1" w:rsidRPr="00897918" w:rsidRDefault="00000EE1" w:rsidP="001E46CD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</w:t>
            </w:r>
            <w:r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E1" w:rsidRPr="009D62BA" w:rsidRDefault="00000EE1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000EE1" w:rsidRPr="00897918" w:rsidRDefault="00000EE1" w:rsidP="001E46CD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000EE1" w:rsidRPr="00897918" w:rsidRDefault="00000EE1" w:rsidP="001E46CD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000EE1" w:rsidRPr="009D62BA" w:rsidRDefault="00000EE1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E1" w:rsidRPr="00AF18D0" w:rsidRDefault="00000EE1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9D62BA" w:rsidRDefault="00000EE1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1E46CD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FB504B" w:rsidRDefault="00000EE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FB504B" w:rsidRDefault="00000EE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1E46CD" w:rsidRDefault="00000EE1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E46CD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0EE1" w:rsidRPr="009D62BA" w:rsidRDefault="00000EE1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1473-2004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FB504B" w:rsidRDefault="00000EE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FB504B" w:rsidRDefault="00000EE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000EE1" w:rsidRPr="00AF18D0" w:rsidRDefault="00000EE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0EE1" w:rsidRPr="00FB504B" w:rsidRDefault="00000EE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9D62BA" w:rsidRDefault="00000EE1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000EE1" w:rsidRPr="009D62BA" w:rsidRDefault="00000EE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000EE1" w:rsidRPr="009D62BA" w:rsidRDefault="00000EE1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00EE1" w:rsidRPr="00056A01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000EE1" w:rsidRPr="009D62BA" w:rsidRDefault="00000EE1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000EE1" w:rsidRPr="009D62BA" w:rsidRDefault="00000EE1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0EE1" w:rsidRPr="009D62BA" w:rsidRDefault="00000EE1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00EE1" w:rsidRPr="00056A01" w:rsidRDefault="00000EE1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000EE1" w:rsidRPr="009D62BA" w:rsidRDefault="00000EE1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0EE1" w:rsidRPr="009D62BA" w:rsidRDefault="00000EE1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00EE1" w:rsidRPr="00056A01" w:rsidRDefault="00000EE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000EE1" w:rsidRPr="009D62BA" w:rsidRDefault="00000EE1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0EE1" w:rsidRPr="009D62BA" w:rsidRDefault="00000EE1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1E46CD" w:rsidRDefault="00000EE1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E46C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000EE1" w:rsidRPr="00656544" w:rsidRDefault="00000EE1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D86F72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0EE1" w:rsidRPr="009D62BA" w:rsidRDefault="00000EE1" w:rsidP="00D86F72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0EE1" w:rsidRPr="005E199F" w:rsidTr="00897918">
        <w:trPr>
          <w:trHeight w:val="914"/>
        </w:trPr>
        <w:tc>
          <w:tcPr>
            <w:tcW w:w="2695" w:type="dxa"/>
          </w:tcPr>
          <w:p w:rsidR="00000EE1" w:rsidRPr="00056A01" w:rsidRDefault="00000EE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0EE1" w:rsidRPr="00056A01" w:rsidRDefault="00000EE1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000EE1" w:rsidRPr="009D62BA" w:rsidRDefault="00000EE1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000EE1" w:rsidRPr="009D62BA" w:rsidRDefault="00000EE1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0EE1" w:rsidRPr="009D62BA" w:rsidRDefault="00000EE1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000EE1" w:rsidRPr="009D62BA" w:rsidRDefault="00000EE1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000EE1" w:rsidRPr="009D62BA" w:rsidRDefault="00000EE1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000EE1" w:rsidRPr="005E199F" w:rsidTr="00897918">
        <w:trPr>
          <w:trHeight w:val="70"/>
        </w:trPr>
        <w:tc>
          <w:tcPr>
            <w:tcW w:w="2695" w:type="dxa"/>
          </w:tcPr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00EE1" w:rsidRPr="00056A01" w:rsidRDefault="00000EE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000EE1" w:rsidRPr="00985EF0" w:rsidRDefault="00000EE1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000EE1" w:rsidRPr="00897918" w:rsidRDefault="00000EE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000EE1" w:rsidRPr="009D62BA" w:rsidRDefault="00000EE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000EE1" w:rsidRPr="001E466C" w:rsidRDefault="00000EE1">
      <w:pPr>
        <w:rPr>
          <w:sz w:val="18"/>
          <w:szCs w:val="18"/>
        </w:rPr>
      </w:pPr>
    </w:p>
    <w:sectPr w:rsidR="00000EE1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EE1" w:rsidRDefault="00000EE1">
      <w:r>
        <w:separator/>
      </w:r>
    </w:p>
  </w:endnote>
  <w:endnote w:type="continuationSeparator" w:id="0">
    <w:p w:rsidR="00000EE1" w:rsidRDefault="0000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EE1" w:rsidRDefault="00000E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EE1" w:rsidRPr="009D62BA" w:rsidRDefault="00000EE1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0EE1" w:rsidRPr="004D5F50" w:rsidRDefault="00000EE1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0EE1" w:rsidRPr="00897918" w:rsidRDefault="00000EE1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000EE1" w:rsidRPr="00897918" w:rsidRDefault="00000EE1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0EE1" w:rsidRDefault="00000E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000EE1" w:rsidRDefault="00000E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000EE1" w:rsidRDefault="00000E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000EE1" w:rsidRPr="003C5754" w:rsidRDefault="00000E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EE1" w:rsidRDefault="00000E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EE1" w:rsidRDefault="00000EE1">
      <w:r>
        <w:separator/>
      </w:r>
    </w:p>
  </w:footnote>
  <w:footnote w:type="continuationSeparator" w:id="0">
    <w:p w:rsidR="00000EE1" w:rsidRDefault="0000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EE1" w:rsidRDefault="00000E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925"/>
      <w:gridCol w:w="5047"/>
    </w:tblGrid>
    <w:tr w:rsidR="00000EE1" w:rsidRPr="00B06B9C" w:rsidTr="00B06B9C">
      <w:tc>
        <w:tcPr>
          <w:tcW w:w="5068" w:type="dxa"/>
        </w:tcPr>
        <w:p w:rsidR="00000EE1" w:rsidRPr="00B06B9C" w:rsidRDefault="00000EE1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0EE1" w:rsidRPr="009D62BA" w:rsidRDefault="00000EE1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0EE1" w:rsidRPr="009D62BA" w:rsidRDefault="00000EE1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000EE1" w:rsidRPr="009D62BA" w:rsidRDefault="00000EE1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17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0EE1" w:rsidRPr="00B06B9C" w:rsidRDefault="00000EE1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0EE1" w:rsidRDefault="00000EE1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000EE1" w:rsidRPr="004D5F50" w:rsidRDefault="00000EE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0EE1" w:rsidRPr="009D62BA" w:rsidRDefault="00000EE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1E46CD">
      <w:rPr>
        <w:b/>
        <w:sz w:val="26"/>
        <w:szCs w:val="26"/>
      </w:rPr>
      <w:t>Фенестрам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000EE1" w:rsidTr="00897918">
      <w:trPr>
        <w:cantSplit/>
      </w:trPr>
      <w:tc>
        <w:tcPr>
          <w:tcW w:w="2694" w:type="dxa"/>
          <w:vAlign w:val="center"/>
        </w:tcPr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0EE1" w:rsidRPr="00433C9C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0EE1" w:rsidRDefault="00000EE1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0EE1" w:rsidRPr="00433C9C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0EE1" w:rsidRPr="00433C9C" w:rsidRDefault="00000EE1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0EE1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0EE1" w:rsidRPr="00833690" w:rsidRDefault="00000EE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0EE1" w:rsidRPr="003E2E88" w:rsidRDefault="00000EE1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EE1" w:rsidRDefault="00000E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EE1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5D2E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6CD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ECF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0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0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0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05D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05D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05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05D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5005D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005D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5005D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05D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75005D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75005D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5005D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005D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5D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5005D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7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848</Words>
  <Characters>4837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2021-03-18T15:44:00Z</cp:lastPrinted>
  <dcterms:created xsi:type="dcterms:W3CDTF">2026-05-11T15:59:00Z</dcterms:created>
  <dcterms:modified xsi:type="dcterms:W3CDTF">2026-05-11T15:59:00Z</dcterms:modified>
</cp:coreProperties>
</file>