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2126"/>
        <w:gridCol w:w="2920"/>
        <w:gridCol w:w="2041"/>
      </w:tblGrid>
      <w:tr w:rsidR="004330E6" w:rsidRPr="005E199F" w:rsidTr="00897918">
        <w:trPr>
          <w:trHeight w:val="70"/>
        </w:trPr>
        <w:tc>
          <w:tcPr>
            <w:tcW w:w="2695" w:type="dxa"/>
          </w:tcPr>
          <w:p w:rsidR="004330E6" w:rsidRPr="009D62BA" w:rsidRDefault="004330E6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4330E6" w:rsidRPr="009D62BA" w:rsidRDefault="004330E6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4330E6" w:rsidRPr="00897918" w:rsidRDefault="004330E6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4330E6" w:rsidRPr="009D62BA" w:rsidRDefault="004330E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4330E6" w:rsidRPr="009D62BA" w:rsidRDefault="004330E6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4330E6" w:rsidRPr="005E199F" w:rsidTr="00897918">
        <w:trPr>
          <w:trHeight w:val="70"/>
        </w:trPr>
        <w:tc>
          <w:tcPr>
            <w:tcW w:w="2695" w:type="dxa"/>
          </w:tcPr>
          <w:p w:rsidR="004330E6" w:rsidRPr="006147DC" w:rsidRDefault="004330E6" w:rsidP="00897918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147DC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4330E6" w:rsidRDefault="004330E6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4330E6" w:rsidRDefault="004330E6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4330E6" w:rsidRPr="00897918" w:rsidRDefault="004330E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4330E6" w:rsidRPr="00897918" w:rsidRDefault="004330E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4330E6" w:rsidRPr="00897918" w:rsidRDefault="004330E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газонов;</w:t>
            </w:r>
          </w:p>
          <w:p w:rsidR="004330E6" w:rsidRPr="00897918" w:rsidRDefault="004330E6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4330E6" w:rsidRPr="00670317" w:rsidRDefault="004330E6" w:rsidP="00D86F72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4330E6" w:rsidRPr="009D62BA" w:rsidRDefault="004330E6" w:rsidP="00D86F72">
            <w:pPr>
              <w:pStyle w:val="PlainText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4330E6" w:rsidRPr="005E199F" w:rsidTr="00897918">
        <w:trPr>
          <w:trHeight w:val="70"/>
        </w:trPr>
        <w:tc>
          <w:tcPr>
            <w:tcW w:w="2695" w:type="dxa"/>
          </w:tcPr>
          <w:p w:rsidR="004330E6" w:rsidRPr="006147DC" w:rsidRDefault="004330E6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6147DC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6147DC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6147DC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4330E6" w:rsidRPr="00167900" w:rsidRDefault="004330E6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4330E6" w:rsidRPr="00167900" w:rsidRDefault="004330E6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4330E6" w:rsidRPr="00897918" w:rsidRDefault="004330E6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4330E6" w:rsidRPr="00167900" w:rsidRDefault="004330E6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</w:tbl>
    <w:p w:rsidR="004330E6" w:rsidRPr="001E466C" w:rsidRDefault="004330E6">
      <w:pPr>
        <w:rPr>
          <w:sz w:val="18"/>
          <w:szCs w:val="18"/>
        </w:rPr>
      </w:pPr>
    </w:p>
    <w:sectPr w:rsidR="004330E6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0E6" w:rsidRDefault="004330E6">
      <w:r>
        <w:separator/>
      </w:r>
    </w:p>
  </w:endnote>
  <w:endnote w:type="continuationSeparator" w:id="0">
    <w:p w:rsidR="004330E6" w:rsidRDefault="00433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E6" w:rsidRDefault="004330E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E6" w:rsidRPr="009D62BA" w:rsidRDefault="004330E6" w:rsidP="004D5F50">
    <w:pPr>
      <w:pStyle w:val="Footer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4330E6" w:rsidRPr="004D5F50" w:rsidRDefault="004330E6" w:rsidP="004D5F50">
    <w:pPr>
      <w:pStyle w:val="Footer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4330E6" w:rsidRPr="00897918" w:rsidRDefault="004330E6" w:rsidP="00B769A6">
    <w:pPr>
      <w:pStyle w:val="Footer"/>
      <w:tabs>
        <w:tab w:val="clear" w:pos="9355"/>
        <w:tab w:val="right" w:pos="9360"/>
      </w:tabs>
      <w:ind w:right="561"/>
      <w:rPr>
        <w:sz w:val="10"/>
        <w:szCs w:val="10"/>
      </w:rPr>
    </w:pPr>
  </w:p>
  <w:p w:rsidR="004330E6" w:rsidRPr="00897918" w:rsidRDefault="004330E6" w:rsidP="00B769A6">
    <w:pPr>
      <w:pStyle w:val="Footer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4330E6" w:rsidRDefault="004330E6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330E6" w:rsidRDefault="004330E6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330E6" w:rsidRDefault="004330E6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330E6" w:rsidRPr="003C5754" w:rsidRDefault="004330E6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E6" w:rsidRDefault="004330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0E6" w:rsidRDefault="004330E6">
      <w:r>
        <w:separator/>
      </w:r>
    </w:p>
  </w:footnote>
  <w:footnote w:type="continuationSeparator" w:id="0">
    <w:p w:rsidR="004330E6" w:rsidRDefault="00433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E6" w:rsidRDefault="004330E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5033"/>
      <w:gridCol w:w="5047"/>
    </w:tblGrid>
    <w:tr w:rsidR="004330E6" w:rsidRPr="00B06B9C" w:rsidTr="00B06B9C">
      <w:tc>
        <w:tcPr>
          <w:tcW w:w="5068" w:type="dxa"/>
        </w:tcPr>
        <w:p w:rsidR="004330E6" w:rsidRPr="00B06B9C" w:rsidRDefault="004330E6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4330E6" w:rsidRPr="009D62BA" w:rsidRDefault="004330E6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4330E6" w:rsidRPr="009D62BA" w:rsidRDefault="004330E6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1212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4330E6" w:rsidRPr="009D62BA" w:rsidRDefault="004330E6" w:rsidP="00B06B9C">
          <w:pPr>
            <w:pStyle w:val="Header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17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4330E6" w:rsidRPr="00B06B9C" w:rsidRDefault="004330E6" w:rsidP="00C63BDF">
          <w:pPr>
            <w:pStyle w:val="Header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4330E6" w:rsidRDefault="004330E6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4330E6" w:rsidRPr="004D5F50" w:rsidRDefault="004330E6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4330E6" w:rsidRPr="009D62BA" w:rsidRDefault="004330E6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6147DC">
      <w:rPr>
        <w:b/>
        <w:sz w:val="26"/>
        <w:szCs w:val="26"/>
      </w:rPr>
      <w:t>Витнефтекомпани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694"/>
      <w:gridCol w:w="2126"/>
      <w:gridCol w:w="2920"/>
      <w:gridCol w:w="2041"/>
    </w:tblGrid>
    <w:tr w:rsidR="004330E6" w:rsidTr="00897918">
      <w:trPr>
        <w:cantSplit/>
      </w:trPr>
      <w:tc>
        <w:tcPr>
          <w:tcW w:w="2694" w:type="dxa"/>
          <w:vAlign w:val="center"/>
        </w:tcPr>
        <w:p w:rsidR="004330E6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4330E6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4330E6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4330E6" w:rsidRPr="00433C9C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4330E6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4330E6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4330E6" w:rsidRDefault="004330E6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4330E6" w:rsidRPr="00433C9C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4330E6" w:rsidRPr="00433C9C" w:rsidRDefault="004330E6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4330E6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4330E6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4330E6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4330E6" w:rsidRPr="00833690" w:rsidRDefault="004330E6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4330E6" w:rsidRPr="003E2E88" w:rsidRDefault="004330E6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E6" w:rsidRDefault="004330E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60C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0E6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7DC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7E8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808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32F0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830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A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A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AC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AC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AC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ACE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ACE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AC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ACE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C2ACE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2ACE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C2ACE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C2ACE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3C2ACE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3C2ACE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C2ACE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C2ACE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ACE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C2ACE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8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74</Words>
  <Characters>427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2021-03-19T14:25:00Z</cp:lastPrinted>
  <dcterms:created xsi:type="dcterms:W3CDTF">2026-05-11T16:03:00Z</dcterms:created>
  <dcterms:modified xsi:type="dcterms:W3CDTF">2026-05-11T16:03:00Z</dcterms:modified>
</cp:coreProperties>
</file>