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5"/>
        <w:gridCol w:w="2126"/>
        <w:gridCol w:w="2920"/>
        <w:gridCol w:w="2041"/>
      </w:tblGrid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45-5.01-254-2012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П16-03 к СНБ 5.01.01-99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1164.0-</w:t>
            </w:r>
            <w:r w:rsidRPr="00C40E99"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Разработка выемок и котлованов; насыпи и обратные засыпки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1164.0-</w:t>
            </w:r>
            <w:r w:rsidRPr="00C40E99">
              <w:rPr>
                <w:sz w:val="18"/>
                <w:szCs w:val="18"/>
                <w:lang w:val="en-US"/>
              </w:rPr>
              <w:t>2012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ГОСТ 26433.2-94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45-5.01-255-2012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П16-03 к СНБ 5.01.01-99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highlight w:val="yellow"/>
              </w:rPr>
            </w:pPr>
            <w:r w:rsidRPr="00C40E99">
              <w:rPr>
                <w:sz w:val="18"/>
                <w:szCs w:val="18"/>
              </w:rPr>
              <w:t>ГОСТ 26433.2-94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45-5.01-254-2012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C40E99">
              <w:rPr>
                <w:sz w:val="18"/>
                <w:szCs w:val="18"/>
              </w:rPr>
              <w:t>СТБ 1164.0-</w:t>
            </w:r>
            <w:r w:rsidRPr="00C40E99">
              <w:rPr>
                <w:sz w:val="18"/>
                <w:szCs w:val="18"/>
                <w:lang w:val="en-US"/>
              </w:rPr>
              <w:t>2012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1164.1-2009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ГОСТ 26433.2-94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45-5.01-254-2012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45-5.01-268-2012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П5-2000 к СНБ 5.01.01-99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C40E99">
              <w:rPr>
                <w:sz w:val="18"/>
                <w:szCs w:val="18"/>
              </w:rPr>
              <w:t>СТБ 1164.0-</w:t>
            </w:r>
            <w:r w:rsidRPr="00C40E99">
              <w:rPr>
                <w:sz w:val="18"/>
                <w:szCs w:val="18"/>
                <w:lang w:val="en-US"/>
              </w:rPr>
              <w:t>2012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1164.2-2009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П16-03 к СНБ 5.01.01-99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ГОСТ 26433.2-94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У</w:t>
            </w:r>
            <w:r w:rsidRPr="00C40E99">
              <w:rPr>
                <w:b/>
                <w:sz w:val="20"/>
                <w:szCs w:val="20"/>
              </w:rPr>
              <w:t>стройство свайных фундаментов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45-5.01-256-2012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П1-2000 к СНБ 5.01.01-99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П13-01 к СНБ 5.01.01-99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П19-04 к СНБ 5.01.01-99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C40E99">
              <w:rPr>
                <w:sz w:val="18"/>
                <w:szCs w:val="18"/>
              </w:rPr>
              <w:t>СТБ 1164.0-</w:t>
            </w:r>
            <w:r w:rsidRPr="00C40E99">
              <w:rPr>
                <w:sz w:val="18"/>
                <w:szCs w:val="18"/>
                <w:lang w:val="en-US"/>
              </w:rPr>
              <w:t>2012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1164.3-2009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ГОСТ 26433.2-94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45-5.01-254-2012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П14-01 к СНБ 5.01.01-99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П16-03 к СНБ 5.01.01-99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П18-04  к СНБ 5.01.01-99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Траншейные и свайные стены, выполняемые методом «стена в грунте»; опускные колодцы, буроинъекционные анкеры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C40E99">
              <w:rPr>
                <w:sz w:val="18"/>
                <w:szCs w:val="18"/>
              </w:rPr>
              <w:t>СТБ 1164.0-</w:t>
            </w:r>
            <w:r w:rsidRPr="00C40E99">
              <w:rPr>
                <w:sz w:val="18"/>
                <w:szCs w:val="18"/>
                <w:lang w:val="en-US"/>
              </w:rPr>
              <w:t>2012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1164.4-2009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1164.5-2009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2176-2011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ГОСТ 26433.2-94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Опалубочные работы; армату</w:t>
            </w:r>
            <w:r w:rsidRPr="00C40E99">
              <w:rPr>
                <w:sz w:val="18"/>
                <w:szCs w:val="18"/>
              </w:rPr>
              <w:t>р</w:t>
            </w:r>
            <w:r w:rsidRPr="00C40E99">
              <w:rPr>
                <w:sz w:val="18"/>
                <w:szCs w:val="18"/>
              </w:rPr>
              <w:t>ные работы; бетонные работы; спец</w:t>
            </w:r>
            <w:r w:rsidRPr="00C40E99">
              <w:rPr>
                <w:sz w:val="18"/>
                <w:szCs w:val="18"/>
              </w:rPr>
              <w:t>и</w:t>
            </w:r>
            <w:r w:rsidRPr="00C40E99">
              <w:rPr>
                <w:sz w:val="18"/>
                <w:szCs w:val="18"/>
              </w:rPr>
              <w:t>альные методы бетонир</w:t>
            </w:r>
            <w:r w:rsidRPr="00C40E99">
              <w:rPr>
                <w:sz w:val="18"/>
                <w:szCs w:val="18"/>
              </w:rPr>
              <w:t>о</w:t>
            </w:r>
            <w:r w:rsidRPr="00C40E99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C40E99">
              <w:rPr>
                <w:sz w:val="18"/>
                <w:szCs w:val="18"/>
              </w:rPr>
              <w:t>ь</w:t>
            </w:r>
            <w:r w:rsidRPr="00C40E99">
              <w:rPr>
                <w:sz w:val="18"/>
                <w:szCs w:val="18"/>
              </w:rPr>
              <w:t>ных температурах воздуха; уход за б</w:t>
            </w:r>
            <w:r w:rsidRPr="00C40E99">
              <w:rPr>
                <w:sz w:val="18"/>
                <w:szCs w:val="18"/>
              </w:rPr>
              <w:t>е</w:t>
            </w:r>
            <w:r w:rsidRPr="00C40E99">
              <w:rPr>
                <w:sz w:val="18"/>
                <w:szCs w:val="18"/>
              </w:rPr>
              <w:t>тоном и контроль качества; расп</w:t>
            </w:r>
            <w:r w:rsidRPr="00C40E99">
              <w:rPr>
                <w:sz w:val="18"/>
                <w:szCs w:val="18"/>
              </w:rPr>
              <w:t>а</w:t>
            </w:r>
            <w:r w:rsidRPr="00C40E99">
              <w:rPr>
                <w:sz w:val="18"/>
                <w:szCs w:val="18"/>
              </w:rPr>
              <w:t>лубка монолитных констру</w:t>
            </w:r>
            <w:r w:rsidRPr="00C40E99">
              <w:rPr>
                <w:sz w:val="18"/>
                <w:szCs w:val="18"/>
              </w:rPr>
              <w:t>к</w:t>
            </w:r>
            <w:r w:rsidRPr="00C40E99">
              <w:rPr>
                <w:sz w:val="18"/>
                <w:szCs w:val="18"/>
              </w:rPr>
              <w:t>ций; требования к качеству п</w:t>
            </w:r>
            <w:r w:rsidRPr="00C40E99">
              <w:rPr>
                <w:sz w:val="18"/>
                <w:szCs w:val="18"/>
              </w:rPr>
              <w:t>о</w:t>
            </w:r>
            <w:r w:rsidRPr="00C40E99">
              <w:rPr>
                <w:sz w:val="18"/>
                <w:szCs w:val="18"/>
              </w:rPr>
              <w:t>верхностей и внешнему виду монолитных б</w:t>
            </w:r>
            <w:r w:rsidRPr="00C40E99">
              <w:rPr>
                <w:sz w:val="18"/>
                <w:szCs w:val="18"/>
              </w:rPr>
              <w:t>е</w:t>
            </w:r>
            <w:r w:rsidRPr="00C40E99">
              <w:rPr>
                <w:sz w:val="18"/>
                <w:szCs w:val="18"/>
              </w:rPr>
              <w:t>тонных и железобетонных конс</w:t>
            </w:r>
            <w:r w:rsidRPr="00C40E99">
              <w:rPr>
                <w:sz w:val="18"/>
                <w:szCs w:val="18"/>
              </w:rPr>
              <w:t>т</w:t>
            </w:r>
            <w:r w:rsidRPr="00C40E99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1958-2009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C40E99">
              <w:rPr>
                <w:sz w:val="18"/>
                <w:szCs w:val="18"/>
              </w:rPr>
              <w:t>и</w:t>
            </w:r>
            <w:r w:rsidRPr="00C40E99">
              <w:rPr>
                <w:sz w:val="18"/>
                <w:szCs w:val="18"/>
              </w:rPr>
              <w:t>гелей, балок, ферм, плит; мо</w:t>
            </w:r>
            <w:r w:rsidRPr="00C40E99">
              <w:rPr>
                <w:sz w:val="18"/>
                <w:szCs w:val="18"/>
              </w:rPr>
              <w:t>н</w:t>
            </w:r>
            <w:r w:rsidRPr="00C40E99">
              <w:rPr>
                <w:sz w:val="18"/>
                <w:szCs w:val="18"/>
              </w:rPr>
              <w:t>таж панелей стен; монтаж вентиляц</w:t>
            </w:r>
            <w:r w:rsidRPr="00C40E99">
              <w:rPr>
                <w:sz w:val="18"/>
                <w:szCs w:val="18"/>
              </w:rPr>
              <w:t>и</w:t>
            </w:r>
            <w:r w:rsidRPr="00C40E99">
              <w:rPr>
                <w:sz w:val="18"/>
                <w:szCs w:val="18"/>
              </w:rPr>
              <w:t>онных блоков, шахт лифтов, сан</w:t>
            </w:r>
            <w:r w:rsidRPr="00C40E99">
              <w:rPr>
                <w:sz w:val="18"/>
                <w:szCs w:val="18"/>
              </w:rPr>
              <w:t>и</w:t>
            </w:r>
            <w:r w:rsidRPr="00C40E99">
              <w:rPr>
                <w:sz w:val="18"/>
                <w:szCs w:val="18"/>
              </w:rPr>
              <w:t>тарно-техничес</w:t>
            </w:r>
            <w:r>
              <w:rPr>
                <w:sz w:val="18"/>
                <w:szCs w:val="18"/>
              </w:rPr>
              <w:t>-</w:t>
            </w:r>
            <w:r w:rsidRPr="00C40E99">
              <w:rPr>
                <w:sz w:val="18"/>
                <w:szCs w:val="18"/>
              </w:rPr>
              <w:t>ких кабин, лес</w:t>
            </w:r>
            <w:r w:rsidRPr="00C40E99">
              <w:rPr>
                <w:sz w:val="18"/>
                <w:szCs w:val="18"/>
              </w:rPr>
              <w:t>т</w:t>
            </w:r>
            <w:r w:rsidRPr="00C40E99">
              <w:rPr>
                <w:sz w:val="18"/>
                <w:szCs w:val="18"/>
              </w:rPr>
              <w:t>ничных маршей и площадок; сварка и антикоррозио</w:t>
            </w:r>
            <w:r w:rsidRPr="00C40E99">
              <w:rPr>
                <w:sz w:val="18"/>
                <w:szCs w:val="18"/>
              </w:rPr>
              <w:t>н</w:t>
            </w:r>
            <w:r w:rsidRPr="00C40E99">
              <w:rPr>
                <w:sz w:val="18"/>
                <w:szCs w:val="18"/>
              </w:rPr>
              <w:t>ная защ</w:t>
            </w:r>
            <w:r w:rsidRPr="00C40E99">
              <w:rPr>
                <w:sz w:val="18"/>
                <w:szCs w:val="18"/>
              </w:rPr>
              <w:t>и</w:t>
            </w:r>
            <w:r w:rsidRPr="00C40E99">
              <w:rPr>
                <w:sz w:val="18"/>
                <w:szCs w:val="18"/>
              </w:rPr>
              <w:t>та стальных элементов стыков; замоноличив</w:t>
            </w:r>
            <w:r w:rsidRPr="00C40E99">
              <w:rPr>
                <w:sz w:val="18"/>
                <w:szCs w:val="18"/>
              </w:rPr>
              <w:t>а</w:t>
            </w:r>
            <w:r w:rsidRPr="00C40E99">
              <w:rPr>
                <w:sz w:val="18"/>
                <w:szCs w:val="18"/>
              </w:rPr>
              <w:t>ние стыков и швов; водо-, воздухо- и теплоизол</w:t>
            </w:r>
            <w:r w:rsidRPr="00C40E99">
              <w:rPr>
                <w:sz w:val="18"/>
                <w:szCs w:val="18"/>
              </w:rPr>
              <w:t>я</w:t>
            </w:r>
            <w:r w:rsidRPr="00C40E99">
              <w:rPr>
                <w:sz w:val="18"/>
                <w:szCs w:val="18"/>
              </w:rPr>
              <w:t>ция стыков наружных стен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1959-2009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1968-2009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2089-2010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Подготовительные работы; укру</w:t>
            </w:r>
            <w:r w:rsidRPr="00C40E99">
              <w:rPr>
                <w:sz w:val="18"/>
                <w:szCs w:val="18"/>
              </w:rPr>
              <w:t>п</w:t>
            </w:r>
            <w:r w:rsidRPr="00C40E99">
              <w:rPr>
                <w:sz w:val="18"/>
                <w:szCs w:val="18"/>
              </w:rPr>
              <w:t>нительная сборка констру</w:t>
            </w:r>
            <w:r w:rsidRPr="00C40E99">
              <w:rPr>
                <w:sz w:val="18"/>
                <w:szCs w:val="18"/>
              </w:rPr>
              <w:t>к</w:t>
            </w:r>
            <w:r w:rsidRPr="00C40E99">
              <w:rPr>
                <w:sz w:val="18"/>
                <w:szCs w:val="18"/>
              </w:rPr>
              <w:t>ций; монтаж колонн; монтаж подкран</w:t>
            </w:r>
            <w:r w:rsidRPr="00C40E99">
              <w:rPr>
                <w:sz w:val="18"/>
                <w:szCs w:val="18"/>
              </w:rPr>
              <w:t>о</w:t>
            </w:r>
            <w:r w:rsidRPr="00C40E99">
              <w:rPr>
                <w:sz w:val="18"/>
                <w:szCs w:val="18"/>
              </w:rPr>
              <w:t>вых балок; монтаж ко</w:t>
            </w:r>
            <w:r w:rsidRPr="00C40E99">
              <w:rPr>
                <w:sz w:val="18"/>
                <w:szCs w:val="18"/>
              </w:rPr>
              <w:t>н</w:t>
            </w:r>
            <w:r w:rsidRPr="00C40E99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C40E99">
              <w:rPr>
                <w:sz w:val="18"/>
                <w:szCs w:val="18"/>
              </w:rPr>
              <w:t>к</w:t>
            </w:r>
            <w:r w:rsidRPr="00C40E99">
              <w:rPr>
                <w:sz w:val="18"/>
                <w:szCs w:val="18"/>
              </w:rPr>
              <w:t>ций на болтах без контролируем</w:t>
            </w:r>
            <w:r w:rsidRPr="00C40E99">
              <w:rPr>
                <w:sz w:val="18"/>
                <w:szCs w:val="18"/>
              </w:rPr>
              <w:t>о</w:t>
            </w:r>
            <w:r w:rsidRPr="00C40E99">
              <w:rPr>
                <w:sz w:val="18"/>
                <w:szCs w:val="18"/>
              </w:rPr>
              <w:t>го натяжения; Сборка и закрепл</w:t>
            </w:r>
            <w:r w:rsidRPr="00C40E99">
              <w:rPr>
                <w:sz w:val="18"/>
                <w:szCs w:val="18"/>
              </w:rPr>
              <w:t>е</w:t>
            </w:r>
            <w:r w:rsidRPr="00C40E99">
              <w:rPr>
                <w:sz w:val="18"/>
                <w:szCs w:val="18"/>
              </w:rPr>
              <w:t>ние монтажных соединений констру</w:t>
            </w:r>
            <w:r w:rsidRPr="00C40E99">
              <w:rPr>
                <w:sz w:val="18"/>
                <w:szCs w:val="18"/>
              </w:rPr>
              <w:t>к</w:t>
            </w:r>
            <w:r w:rsidRPr="00C40E99">
              <w:rPr>
                <w:sz w:val="18"/>
                <w:szCs w:val="18"/>
              </w:rPr>
              <w:t>ций на высокопрочных бо</w:t>
            </w:r>
            <w:r w:rsidRPr="00C40E99">
              <w:rPr>
                <w:sz w:val="18"/>
                <w:szCs w:val="18"/>
              </w:rPr>
              <w:t>л</w:t>
            </w:r>
            <w:r w:rsidRPr="00C40E99">
              <w:rPr>
                <w:sz w:val="18"/>
                <w:szCs w:val="18"/>
              </w:rPr>
              <w:t>тах с контролируемым натяжен</w:t>
            </w:r>
            <w:r w:rsidRPr="00C40E99">
              <w:rPr>
                <w:sz w:val="18"/>
                <w:szCs w:val="18"/>
              </w:rPr>
              <w:t>и</w:t>
            </w:r>
            <w:r w:rsidRPr="00C40E99">
              <w:rPr>
                <w:sz w:val="18"/>
                <w:szCs w:val="18"/>
              </w:rPr>
              <w:t>ем; Сборка и закрепление мо</w:t>
            </w:r>
            <w:r w:rsidRPr="00C40E99">
              <w:rPr>
                <w:sz w:val="18"/>
                <w:szCs w:val="18"/>
              </w:rPr>
              <w:t>н</w:t>
            </w:r>
            <w:r w:rsidRPr="00C40E99">
              <w:rPr>
                <w:sz w:val="18"/>
                <w:szCs w:val="18"/>
              </w:rPr>
              <w:t>тажных соединений на высок</w:t>
            </w:r>
            <w:r w:rsidRPr="00C40E99">
              <w:rPr>
                <w:sz w:val="18"/>
                <w:szCs w:val="18"/>
              </w:rPr>
              <w:t>о</w:t>
            </w:r>
            <w:r w:rsidRPr="00C40E99">
              <w:rPr>
                <w:sz w:val="18"/>
                <w:szCs w:val="18"/>
              </w:rPr>
              <w:t>прочных дюбелях и самонареза</w:t>
            </w:r>
            <w:r w:rsidRPr="00C40E99">
              <w:rPr>
                <w:sz w:val="18"/>
                <w:szCs w:val="18"/>
              </w:rPr>
              <w:t>ю</w:t>
            </w:r>
            <w:r w:rsidRPr="00C40E99">
              <w:rPr>
                <w:sz w:val="18"/>
                <w:szCs w:val="18"/>
              </w:rPr>
              <w:t>щих винтах; предварительное напряжение ко</w:t>
            </w:r>
            <w:r w:rsidRPr="00C40E99">
              <w:rPr>
                <w:sz w:val="18"/>
                <w:szCs w:val="18"/>
              </w:rPr>
              <w:t>н</w:t>
            </w:r>
            <w:r w:rsidRPr="00C40E99">
              <w:rPr>
                <w:sz w:val="18"/>
                <w:szCs w:val="18"/>
              </w:rPr>
              <w:t>струкций; монтаж стальных конс</w:t>
            </w:r>
            <w:r w:rsidRPr="00C40E99">
              <w:rPr>
                <w:sz w:val="18"/>
                <w:szCs w:val="18"/>
              </w:rPr>
              <w:t>т</w:t>
            </w:r>
            <w:r w:rsidRPr="00C40E99">
              <w:rPr>
                <w:sz w:val="18"/>
                <w:szCs w:val="18"/>
              </w:rPr>
              <w:t>рукций одноэтажных и многоэта</w:t>
            </w:r>
            <w:r w:rsidRPr="00C40E99">
              <w:rPr>
                <w:sz w:val="18"/>
                <w:szCs w:val="18"/>
              </w:rPr>
              <w:t>ж</w:t>
            </w:r>
            <w:r w:rsidRPr="00C40E99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1749-2007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1968-2009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2089-2010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Кладка из кирпича и изделий пр</w:t>
            </w:r>
            <w:r w:rsidRPr="00C40E99">
              <w:rPr>
                <w:sz w:val="18"/>
                <w:szCs w:val="18"/>
              </w:rPr>
              <w:t>а</w:t>
            </w:r>
            <w:r w:rsidRPr="00C40E99">
              <w:rPr>
                <w:sz w:val="18"/>
                <w:szCs w:val="18"/>
              </w:rPr>
              <w:t>вильной формы для кирпи</w:t>
            </w:r>
            <w:r w:rsidRPr="00C40E99">
              <w:rPr>
                <w:sz w:val="18"/>
                <w:szCs w:val="18"/>
              </w:rPr>
              <w:t>ч</w:t>
            </w:r>
            <w:r w:rsidRPr="00C40E99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C40E99">
              <w:rPr>
                <w:sz w:val="18"/>
                <w:szCs w:val="18"/>
              </w:rPr>
              <w:t>н</w:t>
            </w:r>
            <w:r w:rsidRPr="00C40E99">
              <w:rPr>
                <w:sz w:val="18"/>
                <w:szCs w:val="18"/>
              </w:rPr>
              <w:t>ных и армокаменных конс</w:t>
            </w:r>
            <w:r w:rsidRPr="00C40E99">
              <w:rPr>
                <w:sz w:val="18"/>
                <w:szCs w:val="18"/>
              </w:rPr>
              <w:t>т</w:t>
            </w:r>
            <w:r w:rsidRPr="00C40E99">
              <w:rPr>
                <w:sz w:val="18"/>
                <w:szCs w:val="18"/>
              </w:rPr>
              <w:t>рукций при отрицательных темп</w:t>
            </w:r>
            <w:r w:rsidRPr="00C40E99">
              <w:rPr>
                <w:sz w:val="18"/>
                <w:szCs w:val="18"/>
              </w:rPr>
              <w:t>е</w:t>
            </w:r>
            <w:r w:rsidRPr="00C40E99">
              <w:rPr>
                <w:sz w:val="18"/>
                <w:szCs w:val="18"/>
              </w:rPr>
              <w:t>ратурах; возведение каменных и армокаме</w:t>
            </w:r>
            <w:r w:rsidRPr="00C40E99">
              <w:rPr>
                <w:sz w:val="18"/>
                <w:szCs w:val="18"/>
              </w:rPr>
              <w:t>н</w:t>
            </w:r>
            <w:r w:rsidRPr="00C40E99">
              <w:rPr>
                <w:sz w:val="18"/>
                <w:szCs w:val="18"/>
              </w:rPr>
              <w:t>ных конструкций в условиях выс</w:t>
            </w:r>
            <w:r w:rsidRPr="00C40E99">
              <w:rPr>
                <w:sz w:val="18"/>
                <w:szCs w:val="18"/>
              </w:rPr>
              <w:t>о</w:t>
            </w:r>
            <w:r w:rsidRPr="00C40E99">
              <w:rPr>
                <w:sz w:val="18"/>
                <w:szCs w:val="18"/>
              </w:rPr>
              <w:t>кой температуры и низкой влажн</w:t>
            </w:r>
            <w:r w:rsidRPr="00C40E99">
              <w:rPr>
                <w:sz w:val="18"/>
                <w:szCs w:val="18"/>
              </w:rPr>
              <w:t>о</w:t>
            </w:r>
            <w:r w:rsidRPr="00C40E99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2087-2010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1766-2007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1968-2009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  <w:r w:rsidRPr="00C40E99">
              <w:rPr>
                <w:b/>
                <w:color w:val="auto"/>
                <w:sz w:val="20"/>
                <w:szCs w:val="20"/>
              </w:rPr>
              <w:t xml:space="preserve">Монтаж легких ограждающих конструкций </w:t>
            </w:r>
          </w:p>
          <w:p w:rsidR="0014172B" w:rsidRPr="00C40E99" w:rsidRDefault="0014172B" w:rsidP="00C40E99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Монтаж гипсобетонных перегор</w:t>
            </w:r>
            <w:r w:rsidRPr="00C40E99">
              <w:rPr>
                <w:sz w:val="18"/>
                <w:szCs w:val="18"/>
              </w:rPr>
              <w:t>о</w:t>
            </w:r>
            <w:r w:rsidRPr="00C40E99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C40E99">
              <w:rPr>
                <w:sz w:val="18"/>
                <w:szCs w:val="18"/>
              </w:rPr>
              <w:t>л</w:t>
            </w:r>
            <w:r w:rsidRPr="00C40E99">
              <w:rPr>
                <w:sz w:val="18"/>
                <w:szCs w:val="18"/>
              </w:rPr>
              <w:t>лических панелей с утеплит</w:t>
            </w:r>
            <w:r w:rsidRPr="00C40E99">
              <w:rPr>
                <w:sz w:val="18"/>
                <w:szCs w:val="18"/>
              </w:rPr>
              <w:t>е</w:t>
            </w:r>
            <w:r w:rsidRPr="00C40E99">
              <w:rPr>
                <w:sz w:val="18"/>
                <w:szCs w:val="18"/>
              </w:rPr>
              <w:t>лем или способом пол</w:t>
            </w:r>
            <w:r w:rsidRPr="00C40E99">
              <w:rPr>
                <w:sz w:val="18"/>
                <w:szCs w:val="18"/>
              </w:rPr>
              <w:t>и</w:t>
            </w:r>
            <w:r w:rsidRPr="00C40E99">
              <w:rPr>
                <w:sz w:val="18"/>
                <w:szCs w:val="18"/>
              </w:rPr>
              <w:t>стовой сборки; монтаж конструкций из асбестоц</w:t>
            </w:r>
            <w:r w:rsidRPr="00C40E99">
              <w:rPr>
                <w:sz w:val="18"/>
                <w:szCs w:val="18"/>
              </w:rPr>
              <w:t>е</w:t>
            </w:r>
            <w:r w:rsidRPr="00C40E99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1968-2009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1970-2009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14172B" w:rsidRPr="00C40E99" w:rsidRDefault="0014172B" w:rsidP="00C40E99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Рулонные и мастичные, из асбестовых и цементно-волок</w:t>
            </w:r>
            <w:r>
              <w:rPr>
                <w:sz w:val="18"/>
                <w:szCs w:val="18"/>
              </w:rPr>
              <w:t>-</w:t>
            </w:r>
            <w:r w:rsidRPr="00C40E99">
              <w:rPr>
                <w:sz w:val="18"/>
                <w:szCs w:val="18"/>
              </w:rPr>
              <w:t>нистых (безасбестовых) волнистых листов, из мелкоштучных мате</w:t>
            </w:r>
            <w:r>
              <w:rPr>
                <w:sz w:val="18"/>
                <w:szCs w:val="18"/>
              </w:rPr>
              <w:t>-</w:t>
            </w:r>
            <w:r w:rsidRPr="00C40E99">
              <w:rPr>
                <w:sz w:val="18"/>
                <w:szCs w:val="18"/>
              </w:rPr>
              <w:t>риалов (черепицы, битумно-поли</w:t>
            </w:r>
            <w:r>
              <w:rPr>
                <w:sz w:val="18"/>
                <w:szCs w:val="18"/>
              </w:rPr>
              <w:t>-</w:t>
            </w:r>
            <w:r w:rsidRPr="00C40E99">
              <w:rPr>
                <w:sz w:val="18"/>
                <w:szCs w:val="18"/>
              </w:rPr>
              <w:t>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1991-2009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1992-2009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2040-2010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40E99">
              <w:rPr>
                <w:sz w:val="17"/>
                <w:szCs w:val="17"/>
              </w:rPr>
              <w:t xml:space="preserve">Устройство гидроизоляции из рулонных материалов; окрасочной гидроизоляции </w:t>
            </w:r>
            <w:r w:rsidRPr="00C40E99">
              <w:rPr>
                <w:spacing w:val="-4"/>
                <w:sz w:val="17"/>
                <w:szCs w:val="17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раз-личных видов гидроизоляции; защит-ных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1846-2008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40E99">
              <w:rPr>
                <w:bCs/>
                <w:sz w:val="17"/>
                <w:szCs w:val="17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2031-2010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2032-2010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2034-2010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2088-2010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2241-2011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Устройство полов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СП 1.03.01-2019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40E99">
              <w:rPr>
                <w:sz w:val="17"/>
                <w:szCs w:val="17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C40E99">
              <w:rPr>
                <w:sz w:val="17"/>
                <w:szCs w:val="17"/>
              </w:rPr>
              <w:t>о</w:t>
            </w:r>
            <w:r w:rsidRPr="00C40E99">
              <w:rPr>
                <w:sz w:val="17"/>
                <w:szCs w:val="17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1483-2004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1476-2004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1484-2004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 xml:space="preserve">ГОСТ 21718-84 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1476-2004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1484-2004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ГОСТ 21718-84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СП 1.03.01-2019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1472-2004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 xml:space="preserve">СТБ 1473-2004 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СП 1.03.01-2019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1472-2004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 xml:space="preserve">СТБ 1473-2004 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СП 1.03.01-2019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1472-2004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 xml:space="preserve">СТБ 1474-2004 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СП 1.03.01-2019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1472-2004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 xml:space="preserve">СТБ 1474-2004 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1377-2003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СТБ 1685-2006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45-3.02-69-2007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Подготовка территорий к озеленению; посадка деревьев и кустарников; создание газонов; создание цветников.</w:t>
            </w:r>
          </w:p>
        </w:tc>
        <w:tc>
          <w:tcPr>
            <w:tcW w:w="2041" w:type="dxa"/>
          </w:tcPr>
          <w:p w:rsidR="0014172B" w:rsidRPr="00C40E99" w:rsidRDefault="0014172B" w:rsidP="00C40E99">
            <w:pPr>
              <w:pStyle w:val="PlainText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СП 1.03.02-2020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45-4.01-29-2006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СП 1.03.02-2020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Монтаж внутренних инженерных систем зданий и сооружений: вентиляция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и кондиционирование воздуха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СП 1.03.02-2020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СП 1.03.02-2020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пункты и котельные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СП 1.03.02-2020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4172B" w:rsidRPr="00C40E99" w:rsidRDefault="0014172B" w:rsidP="00C40E99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0E99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Монтаж наружных инженерных сетей и сооружений: канализация и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 xml:space="preserve">водоснабжение 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ТКП 45-4.01-29-2006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2072-2010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2177-2011</w:t>
            </w:r>
          </w:p>
        </w:tc>
      </w:tr>
      <w:tr w:rsidR="0014172B" w:rsidRPr="00C40E99" w:rsidTr="00897918">
        <w:trPr>
          <w:trHeight w:val="70"/>
        </w:trPr>
        <w:tc>
          <w:tcPr>
            <w:tcW w:w="2695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40E99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2116-2010</w:t>
            </w:r>
          </w:p>
          <w:p w:rsidR="0014172B" w:rsidRPr="00C40E99" w:rsidRDefault="0014172B" w:rsidP="00C40E9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2177-2011</w:t>
            </w:r>
          </w:p>
        </w:tc>
      </w:tr>
      <w:tr w:rsidR="0014172B" w:rsidRPr="00C40E99" w:rsidTr="00897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2B" w:rsidRPr="00C40E99" w:rsidRDefault="0014172B" w:rsidP="00C40E99">
            <w:pPr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C40E99">
              <w:rPr>
                <w:b/>
                <w:sz w:val="20"/>
                <w:szCs w:val="20"/>
              </w:rPr>
              <w:t>Нанесение дорожной ра</w:t>
            </w:r>
            <w:r w:rsidRPr="00C40E99">
              <w:rPr>
                <w:b/>
                <w:sz w:val="20"/>
                <w:szCs w:val="20"/>
              </w:rPr>
              <w:t>з</w:t>
            </w:r>
            <w:r w:rsidRPr="00C40E99">
              <w:rPr>
                <w:b/>
                <w:sz w:val="20"/>
                <w:szCs w:val="20"/>
              </w:rPr>
              <w:t>метки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2B" w:rsidRPr="00C40E99" w:rsidRDefault="0014172B" w:rsidP="00C40E99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45-3.03-227-2010</w:t>
            </w:r>
          </w:p>
          <w:p w:rsidR="0014172B" w:rsidRPr="00C40E99" w:rsidRDefault="0014172B" w:rsidP="00C40E99">
            <w:pPr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C40E99">
              <w:rPr>
                <w:sz w:val="18"/>
                <w:szCs w:val="18"/>
              </w:rPr>
              <w:t>ТКП 059-20</w:t>
            </w:r>
            <w:r w:rsidRPr="00C40E99">
              <w:rPr>
                <w:sz w:val="18"/>
                <w:szCs w:val="18"/>
                <w:lang w:val="en-US"/>
              </w:rPr>
              <w:t>12</w:t>
            </w:r>
          </w:p>
          <w:p w:rsidR="0014172B" w:rsidRPr="00C40E99" w:rsidRDefault="0014172B" w:rsidP="00C40E99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124-2008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2B" w:rsidRPr="00C40E99" w:rsidRDefault="0014172B" w:rsidP="00C40E99">
            <w:pPr>
              <w:pStyle w:val="BodyText"/>
              <w:spacing w:line="228" w:lineRule="auto"/>
              <w:ind w:left="-57" w:right="-57"/>
              <w:rPr>
                <w:color w:val="auto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2B" w:rsidRPr="00C40E99" w:rsidRDefault="0014172B" w:rsidP="00C40E99">
            <w:pPr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C40E99">
              <w:rPr>
                <w:sz w:val="18"/>
                <w:szCs w:val="18"/>
              </w:rPr>
              <w:t>ТКП 059-20</w:t>
            </w:r>
            <w:r w:rsidRPr="00C40E99">
              <w:rPr>
                <w:sz w:val="18"/>
                <w:szCs w:val="18"/>
                <w:lang w:val="en-US"/>
              </w:rPr>
              <w:t>12</w:t>
            </w:r>
          </w:p>
          <w:p w:rsidR="0014172B" w:rsidRPr="00C40E99" w:rsidRDefault="0014172B" w:rsidP="00C40E99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ТКП 234-2009</w:t>
            </w:r>
          </w:p>
          <w:p w:rsidR="0014172B" w:rsidRPr="00C40E99" w:rsidRDefault="0014172B" w:rsidP="00C40E99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40E99">
              <w:rPr>
                <w:sz w:val="18"/>
                <w:szCs w:val="18"/>
              </w:rPr>
              <w:t>СТБ 1231-2000</w:t>
            </w:r>
          </w:p>
        </w:tc>
      </w:tr>
    </w:tbl>
    <w:p w:rsidR="0014172B" w:rsidRPr="00C40E99" w:rsidRDefault="0014172B" w:rsidP="00C40E99">
      <w:pPr>
        <w:spacing w:line="228" w:lineRule="auto"/>
        <w:ind w:left="-57" w:right="-57"/>
        <w:rPr>
          <w:sz w:val="18"/>
          <w:szCs w:val="18"/>
        </w:rPr>
      </w:pPr>
    </w:p>
    <w:sectPr w:rsidR="0014172B" w:rsidRPr="00C40E99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72B" w:rsidRDefault="0014172B">
      <w:r>
        <w:separator/>
      </w:r>
    </w:p>
  </w:endnote>
  <w:endnote w:type="continuationSeparator" w:id="0">
    <w:p w:rsidR="0014172B" w:rsidRDefault="00141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72B" w:rsidRDefault="0014172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72B" w:rsidRPr="009D62BA" w:rsidRDefault="0014172B" w:rsidP="004D5F50">
    <w:pPr>
      <w:pStyle w:val="Footer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14172B" w:rsidRPr="004D5F50" w:rsidRDefault="0014172B" w:rsidP="004D5F50">
    <w:pPr>
      <w:pStyle w:val="Footer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14172B" w:rsidRPr="00897918" w:rsidRDefault="0014172B" w:rsidP="00B769A6">
    <w:pPr>
      <w:pStyle w:val="Footer"/>
      <w:tabs>
        <w:tab w:val="clear" w:pos="9355"/>
        <w:tab w:val="right" w:pos="9360"/>
      </w:tabs>
      <w:ind w:right="561"/>
      <w:rPr>
        <w:sz w:val="10"/>
        <w:szCs w:val="10"/>
      </w:rPr>
    </w:pPr>
  </w:p>
  <w:p w:rsidR="0014172B" w:rsidRPr="00897918" w:rsidRDefault="0014172B" w:rsidP="00B769A6">
    <w:pPr>
      <w:pStyle w:val="Footer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14172B" w:rsidRDefault="0014172B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4172B" w:rsidRDefault="0014172B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4172B" w:rsidRDefault="0014172B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4172B" w:rsidRPr="003C5754" w:rsidRDefault="0014172B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72B" w:rsidRDefault="001417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72B" w:rsidRDefault="0014172B">
      <w:r>
        <w:separator/>
      </w:r>
    </w:p>
  </w:footnote>
  <w:footnote w:type="continuationSeparator" w:id="0">
    <w:p w:rsidR="0014172B" w:rsidRDefault="001417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72B" w:rsidRDefault="001417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4925"/>
      <w:gridCol w:w="5047"/>
    </w:tblGrid>
    <w:tr w:rsidR="0014172B" w:rsidRPr="00B06B9C" w:rsidTr="00B06B9C">
      <w:tc>
        <w:tcPr>
          <w:tcW w:w="5068" w:type="dxa"/>
        </w:tcPr>
        <w:p w:rsidR="0014172B" w:rsidRPr="00B06B9C" w:rsidRDefault="0014172B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14172B" w:rsidRPr="009D62BA" w:rsidRDefault="0014172B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14172B" w:rsidRPr="009D62BA" w:rsidRDefault="0014172B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1215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14172B" w:rsidRPr="009D62BA" w:rsidRDefault="0014172B" w:rsidP="00B06B9C">
          <w:pPr>
            <w:pStyle w:val="Header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14172B" w:rsidRPr="00B06B9C" w:rsidRDefault="0014172B" w:rsidP="00C63BDF">
          <w:pPr>
            <w:pStyle w:val="Header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4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14172B" w:rsidRDefault="0014172B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14172B" w:rsidRPr="004D5F50" w:rsidRDefault="0014172B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14172B" w:rsidRPr="009D62BA" w:rsidRDefault="0014172B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>
      <w:rPr>
        <w:b/>
        <w:sz w:val="26"/>
        <w:szCs w:val="26"/>
      </w:rPr>
      <w:t>ДомБелПодряд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694"/>
      <w:gridCol w:w="2126"/>
      <w:gridCol w:w="2920"/>
      <w:gridCol w:w="2041"/>
    </w:tblGrid>
    <w:tr w:rsidR="0014172B" w:rsidTr="00897918">
      <w:trPr>
        <w:cantSplit/>
      </w:trPr>
      <w:tc>
        <w:tcPr>
          <w:tcW w:w="2694" w:type="dxa"/>
          <w:vAlign w:val="center"/>
        </w:tcPr>
        <w:p w:rsidR="0014172B" w:rsidRDefault="0014172B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14172B" w:rsidRDefault="0014172B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14172B" w:rsidRDefault="0014172B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14172B" w:rsidRPr="00433C9C" w:rsidRDefault="0014172B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14172B" w:rsidRDefault="0014172B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14172B" w:rsidRDefault="0014172B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14172B" w:rsidRDefault="0014172B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14172B" w:rsidRPr="00433C9C" w:rsidRDefault="0014172B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14172B" w:rsidRPr="00433C9C" w:rsidRDefault="0014172B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14172B" w:rsidRDefault="0014172B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14172B" w:rsidRDefault="0014172B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14172B" w:rsidRDefault="0014172B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14172B" w:rsidRPr="00833690" w:rsidRDefault="0014172B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14172B" w:rsidRPr="003E2E88" w:rsidRDefault="0014172B">
    <w:pPr>
      <w:pStyle w:val="Header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72B" w:rsidRDefault="00141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35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172B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5F5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0E99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FB9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A0830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9E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9E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9E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9E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9E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9ED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9ED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9E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9ED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B19ED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19ED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B19ED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B19ED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4B19ED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4B19ED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B19ED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B19ED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9ED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B19ED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68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1246</Words>
  <Characters>7106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2021-03-25T15:35:00Z</cp:lastPrinted>
  <dcterms:created xsi:type="dcterms:W3CDTF">2026-05-11T16:23:00Z</dcterms:created>
  <dcterms:modified xsi:type="dcterms:W3CDTF">2026-05-11T16:23:00Z</dcterms:modified>
</cp:coreProperties>
</file>